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608F58" w14:textId="53964BD9" w:rsidR="0098394E" w:rsidRDefault="0098394E" w:rsidP="00D60FBC">
      <w:pPr>
        <w:contextualSpacing/>
        <w:rPr>
          <w:rFonts w:ascii="Arial" w:hAnsi="Arial"/>
          <w:sz w:val="22"/>
          <w:szCs w:val="22"/>
        </w:rPr>
      </w:pPr>
    </w:p>
    <w:p w14:paraId="4196C56D" w14:textId="08703E76" w:rsidR="008D1624" w:rsidRPr="000124F3" w:rsidRDefault="00FA33D9" w:rsidP="008D1624">
      <w:pPr>
        <w:rPr>
          <w:rFonts w:ascii="Arial" w:hAnsi="Arial" w:cs="Arial"/>
          <w:b/>
          <w:smallCaps/>
          <w:sz w:val="22"/>
          <w:szCs w:val="22"/>
        </w:rPr>
      </w:pPr>
      <w:r>
        <w:rPr>
          <w:rFonts w:ascii="Arial" w:hAnsi="Arial" w:cs="Arial"/>
          <w:b/>
          <w:smallCaps/>
          <w:sz w:val="22"/>
          <w:szCs w:val="22"/>
        </w:rPr>
        <w:t>May 7</w:t>
      </w:r>
      <w:r w:rsidR="009A452D">
        <w:rPr>
          <w:rFonts w:ascii="Arial" w:hAnsi="Arial" w:cs="Arial"/>
          <w:b/>
          <w:smallCaps/>
          <w:sz w:val="22"/>
          <w:szCs w:val="22"/>
        </w:rPr>
        <w:t>,2025</w:t>
      </w:r>
      <w:r w:rsidR="007F1FCD">
        <w:rPr>
          <w:rFonts w:ascii="Arial" w:hAnsi="Arial" w:cs="Arial"/>
          <w:b/>
          <w:smallCaps/>
          <w:sz w:val="22"/>
          <w:szCs w:val="22"/>
        </w:rPr>
        <w:tab/>
      </w:r>
      <w:r w:rsidR="007F1FCD">
        <w:rPr>
          <w:rFonts w:ascii="Arial" w:hAnsi="Arial" w:cs="Arial"/>
          <w:b/>
          <w:smallCaps/>
          <w:sz w:val="22"/>
          <w:szCs w:val="22"/>
        </w:rPr>
        <w:tab/>
      </w:r>
      <w:r w:rsidR="007F1FCD">
        <w:rPr>
          <w:rFonts w:ascii="Arial" w:hAnsi="Arial" w:cs="Arial"/>
          <w:b/>
          <w:smallCaps/>
          <w:sz w:val="22"/>
          <w:szCs w:val="22"/>
        </w:rPr>
        <w:tab/>
      </w:r>
      <w:r w:rsidR="007F1FCD">
        <w:rPr>
          <w:rFonts w:ascii="Arial" w:hAnsi="Arial" w:cs="Arial"/>
          <w:b/>
          <w:smallCaps/>
          <w:sz w:val="22"/>
          <w:szCs w:val="22"/>
        </w:rPr>
        <w:tab/>
      </w:r>
      <w:r w:rsidR="008D1624">
        <w:rPr>
          <w:rFonts w:ascii="Arial" w:hAnsi="Arial" w:cs="Arial"/>
          <w:b/>
          <w:smallCaps/>
          <w:sz w:val="22"/>
          <w:szCs w:val="22"/>
        </w:rPr>
        <w:t>Finance</w:t>
      </w:r>
      <w:r w:rsidR="008D1624" w:rsidRPr="00835506">
        <w:rPr>
          <w:rFonts w:ascii="Arial" w:hAnsi="Arial" w:cs="Arial"/>
          <w:b/>
          <w:smallCaps/>
          <w:sz w:val="22"/>
          <w:szCs w:val="22"/>
        </w:rPr>
        <w:t xml:space="preserve"> Committee</w:t>
      </w:r>
      <w:r w:rsidR="00BC1603">
        <w:rPr>
          <w:rFonts w:ascii="Arial" w:hAnsi="Arial" w:cs="Arial"/>
          <w:b/>
          <w:smallCaps/>
          <w:sz w:val="22"/>
          <w:szCs w:val="22"/>
        </w:rPr>
        <w:t xml:space="preserve"> </w:t>
      </w:r>
      <w:r w:rsidR="00BC1603" w:rsidRPr="00835506">
        <w:rPr>
          <w:rFonts w:ascii="Arial" w:hAnsi="Arial" w:cs="Arial"/>
          <w:b/>
          <w:smallCaps/>
          <w:sz w:val="22"/>
          <w:szCs w:val="22"/>
        </w:rPr>
        <w:t xml:space="preserve">Meeting </w:t>
      </w:r>
      <w:r w:rsidR="00BC1603">
        <w:rPr>
          <w:rFonts w:ascii="Arial" w:hAnsi="Arial" w:cs="Arial"/>
          <w:b/>
          <w:smallCaps/>
          <w:sz w:val="22"/>
          <w:szCs w:val="22"/>
        </w:rPr>
        <w:t>Agenda</w:t>
      </w:r>
    </w:p>
    <w:p w14:paraId="5020AE87" w14:textId="6A363AC6" w:rsidR="008D1624" w:rsidRDefault="00FA33D9" w:rsidP="008D1624">
      <w:pPr>
        <w:rPr>
          <w:rFonts w:ascii="Arial" w:hAnsi="Arial" w:cs="Arial"/>
          <w:b/>
          <w:smallCaps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8</w:t>
      </w:r>
      <w:r w:rsidR="008456A0">
        <w:rPr>
          <w:rFonts w:ascii="Arial" w:hAnsi="Arial" w:cs="Arial"/>
          <w:b/>
          <w:sz w:val="22"/>
          <w:szCs w:val="22"/>
        </w:rPr>
        <w:t>:30</w:t>
      </w:r>
      <w:r w:rsidR="008D1624" w:rsidRPr="000124F3">
        <w:rPr>
          <w:rFonts w:ascii="Arial" w:hAnsi="Arial" w:cs="Arial"/>
          <w:b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A</w:t>
      </w:r>
      <w:r w:rsidR="008D1624" w:rsidRPr="000124F3">
        <w:rPr>
          <w:rFonts w:ascii="Arial" w:hAnsi="Arial" w:cs="Arial"/>
          <w:b/>
          <w:sz w:val="22"/>
          <w:szCs w:val="22"/>
        </w:rPr>
        <w:t xml:space="preserve">.M. </w:t>
      </w:r>
      <w:r w:rsidR="008D1624" w:rsidRPr="000124F3">
        <w:rPr>
          <w:rFonts w:ascii="Arial" w:hAnsi="Arial" w:cs="Arial"/>
          <w:b/>
          <w:sz w:val="22"/>
          <w:szCs w:val="22"/>
        </w:rPr>
        <w:tab/>
      </w:r>
      <w:r w:rsidR="007F1FCD">
        <w:rPr>
          <w:rFonts w:ascii="Arial" w:hAnsi="Arial" w:cs="Arial"/>
          <w:b/>
          <w:sz w:val="22"/>
          <w:szCs w:val="22"/>
        </w:rPr>
        <w:tab/>
      </w:r>
      <w:r w:rsidR="00BC1603">
        <w:rPr>
          <w:rFonts w:ascii="Arial" w:hAnsi="Arial" w:cs="Arial"/>
          <w:b/>
          <w:sz w:val="22"/>
          <w:szCs w:val="22"/>
        </w:rPr>
        <w:tab/>
      </w:r>
      <w:r w:rsidR="00BC1603">
        <w:rPr>
          <w:rFonts w:ascii="Arial" w:hAnsi="Arial" w:cs="Arial"/>
          <w:b/>
          <w:sz w:val="22"/>
          <w:szCs w:val="22"/>
        </w:rPr>
        <w:tab/>
      </w:r>
      <w:r w:rsidR="00BC1603">
        <w:rPr>
          <w:rFonts w:ascii="Arial" w:hAnsi="Arial" w:cs="Arial"/>
          <w:b/>
          <w:sz w:val="22"/>
          <w:szCs w:val="22"/>
        </w:rPr>
        <w:tab/>
      </w:r>
    </w:p>
    <w:p w14:paraId="105C8D91" w14:textId="7D44140E" w:rsidR="00BC1603" w:rsidRPr="000124F3" w:rsidRDefault="00BC1603" w:rsidP="008D1624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mallCaps/>
          <w:sz w:val="22"/>
          <w:szCs w:val="22"/>
        </w:rPr>
        <w:tab/>
      </w:r>
      <w:r>
        <w:rPr>
          <w:rFonts w:ascii="Arial" w:hAnsi="Arial" w:cs="Arial"/>
          <w:b/>
          <w:smallCaps/>
          <w:sz w:val="22"/>
          <w:szCs w:val="22"/>
        </w:rPr>
        <w:tab/>
      </w:r>
      <w:r>
        <w:rPr>
          <w:rFonts w:ascii="Arial" w:hAnsi="Arial" w:cs="Arial"/>
          <w:b/>
          <w:smallCaps/>
          <w:sz w:val="22"/>
          <w:szCs w:val="22"/>
        </w:rPr>
        <w:tab/>
      </w:r>
      <w:r>
        <w:rPr>
          <w:rFonts w:ascii="Arial" w:hAnsi="Arial" w:cs="Arial"/>
          <w:b/>
          <w:smallCaps/>
          <w:sz w:val="22"/>
          <w:szCs w:val="22"/>
        </w:rPr>
        <w:tab/>
      </w:r>
      <w:r>
        <w:rPr>
          <w:rFonts w:ascii="Arial" w:hAnsi="Arial" w:cs="Arial"/>
          <w:b/>
          <w:smallCaps/>
          <w:sz w:val="22"/>
          <w:szCs w:val="22"/>
        </w:rPr>
        <w:tab/>
      </w:r>
      <w:r>
        <w:rPr>
          <w:rFonts w:ascii="Arial" w:hAnsi="Arial" w:cs="Arial"/>
          <w:b/>
          <w:smallCaps/>
          <w:sz w:val="22"/>
          <w:szCs w:val="22"/>
        </w:rPr>
        <w:tab/>
      </w:r>
      <w:r>
        <w:rPr>
          <w:rFonts w:ascii="Arial" w:hAnsi="Arial" w:cs="Arial"/>
          <w:b/>
          <w:smallCaps/>
          <w:sz w:val="22"/>
          <w:szCs w:val="22"/>
        </w:rPr>
        <w:tab/>
      </w:r>
    </w:p>
    <w:p w14:paraId="25D579F5" w14:textId="77777777" w:rsidR="006010DE" w:rsidRPr="001854C8" w:rsidRDefault="006010DE" w:rsidP="00D60FBC">
      <w:pPr>
        <w:contextualSpacing/>
        <w:rPr>
          <w:rFonts w:ascii="Arial" w:hAnsi="Arial"/>
          <w:sz w:val="22"/>
          <w:szCs w:val="22"/>
        </w:rPr>
      </w:pPr>
    </w:p>
    <w:p w14:paraId="73CD0918" w14:textId="1BE2D229" w:rsidR="008220A3" w:rsidRDefault="006010DE" w:rsidP="008220A3">
      <w:pPr>
        <w:pStyle w:val="ListParagraph"/>
        <w:numPr>
          <w:ilvl w:val="0"/>
          <w:numId w:val="40"/>
        </w:numPr>
        <w:rPr>
          <w:rFonts w:ascii="Arial" w:hAnsi="Arial"/>
          <w:b/>
          <w:smallCaps/>
          <w:sz w:val="22"/>
          <w:szCs w:val="22"/>
        </w:rPr>
      </w:pPr>
      <w:r w:rsidRPr="008220A3">
        <w:rPr>
          <w:rFonts w:ascii="Arial" w:hAnsi="Arial"/>
          <w:b/>
          <w:smallCaps/>
          <w:sz w:val="22"/>
          <w:szCs w:val="22"/>
        </w:rPr>
        <w:t>Call to Order</w:t>
      </w:r>
    </w:p>
    <w:p w14:paraId="67A52CDC" w14:textId="77777777" w:rsidR="008220A3" w:rsidRDefault="008220A3" w:rsidP="008220A3">
      <w:pPr>
        <w:pStyle w:val="ListParagraph"/>
        <w:rPr>
          <w:rFonts w:ascii="Arial" w:hAnsi="Arial"/>
          <w:b/>
          <w:smallCaps/>
          <w:sz w:val="22"/>
          <w:szCs w:val="22"/>
        </w:rPr>
      </w:pPr>
    </w:p>
    <w:p w14:paraId="25A09953" w14:textId="12F124F9" w:rsidR="007409CE" w:rsidRPr="00FA793B" w:rsidRDefault="008220A3" w:rsidP="00FA793B">
      <w:pPr>
        <w:pStyle w:val="ListParagraph"/>
        <w:numPr>
          <w:ilvl w:val="0"/>
          <w:numId w:val="40"/>
        </w:numPr>
        <w:rPr>
          <w:rFonts w:ascii="Arial" w:hAnsi="Arial"/>
          <w:b/>
          <w:smallCaps/>
          <w:sz w:val="22"/>
          <w:szCs w:val="22"/>
        </w:rPr>
      </w:pPr>
      <w:r w:rsidRPr="008220A3">
        <w:rPr>
          <w:rFonts w:ascii="Arial" w:hAnsi="Arial" w:cs="Arial"/>
          <w:b/>
          <w:smallCaps/>
          <w:sz w:val="22"/>
          <w:szCs w:val="22"/>
        </w:rPr>
        <w:t xml:space="preserve">Determination of Quorum, and Approval of Agenda: </w:t>
      </w:r>
      <w:r w:rsidRPr="008220A3">
        <w:rPr>
          <w:rFonts w:ascii="Arial" w:hAnsi="Arial" w:cs="Arial"/>
          <w:bCs/>
          <w:smallCaps/>
          <w:sz w:val="22"/>
          <w:szCs w:val="22"/>
        </w:rPr>
        <w:t>(</w:t>
      </w:r>
      <w:r w:rsidRPr="008220A3">
        <w:rPr>
          <w:rFonts w:ascii="Arial" w:hAnsi="Arial" w:cs="Arial"/>
          <w:bCs/>
          <w:sz w:val="22"/>
          <w:szCs w:val="22"/>
          <w:highlight w:val="yellow"/>
        </w:rPr>
        <w:t>Action item</w:t>
      </w:r>
      <w:r w:rsidRPr="008220A3">
        <w:rPr>
          <w:rFonts w:ascii="Arial" w:hAnsi="Arial" w:cs="Arial"/>
          <w:bCs/>
          <w:sz w:val="22"/>
          <w:szCs w:val="22"/>
        </w:rPr>
        <w:t>)</w:t>
      </w:r>
    </w:p>
    <w:p w14:paraId="45AAE77C" w14:textId="77777777" w:rsidR="003F6A38" w:rsidRDefault="003F6A38" w:rsidP="003F6A38">
      <w:pPr>
        <w:tabs>
          <w:tab w:val="left" w:pos="1080"/>
        </w:tabs>
        <w:ind w:left="1080"/>
        <w:rPr>
          <w:rFonts w:ascii="Arial" w:hAnsi="Arial" w:cs="Arial"/>
          <w:b/>
          <w:sz w:val="22"/>
          <w:szCs w:val="22"/>
        </w:rPr>
      </w:pPr>
    </w:p>
    <w:p w14:paraId="34458EE8" w14:textId="5B144636" w:rsidR="004438DC" w:rsidRDefault="004438DC" w:rsidP="004438DC">
      <w:pPr>
        <w:pStyle w:val="ListParagraph"/>
        <w:numPr>
          <w:ilvl w:val="0"/>
          <w:numId w:val="40"/>
        </w:numPr>
        <w:tabs>
          <w:tab w:val="left" w:pos="1080"/>
        </w:tabs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Executive Director Report</w:t>
      </w:r>
    </w:p>
    <w:p w14:paraId="38CF251D" w14:textId="5D29E05D" w:rsidR="00FA793B" w:rsidRPr="00FA793B" w:rsidRDefault="004438DC" w:rsidP="00FA793B">
      <w:pPr>
        <w:pStyle w:val="ListParagraph"/>
        <w:numPr>
          <w:ilvl w:val="1"/>
          <w:numId w:val="40"/>
        </w:numPr>
        <w:tabs>
          <w:tab w:val="left" w:pos="1080"/>
        </w:tabs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Finance Report Review </w:t>
      </w:r>
      <w:r w:rsidR="00FA33D9">
        <w:rPr>
          <w:rFonts w:ascii="Arial" w:hAnsi="Arial" w:cs="Arial"/>
          <w:b/>
          <w:sz w:val="22"/>
          <w:szCs w:val="22"/>
        </w:rPr>
        <w:t>April 2024</w:t>
      </w:r>
    </w:p>
    <w:p w14:paraId="6D2432ED" w14:textId="77777777" w:rsidR="007B5A4B" w:rsidRDefault="007B5A4B" w:rsidP="007B5A4B">
      <w:pPr>
        <w:rPr>
          <w:rFonts w:ascii="Arial" w:hAnsi="Arial"/>
          <w:b/>
          <w:smallCaps/>
          <w:sz w:val="22"/>
        </w:rPr>
      </w:pPr>
    </w:p>
    <w:p w14:paraId="6461B60F" w14:textId="77777777" w:rsidR="00FA793B" w:rsidRDefault="00FA793B" w:rsidP="007B5A4B">
      <w:pPr>
        <w:pStyle w:val="ListParagraph"/>
        <w:numPr>
          <w:ilvl w:val="0"/>
          <w:numId w:val="40"/>
        </w:numPr>
        <w:rPr>
          <w:rFonts w:ascii="Arial" w:hAnsi="Arial"/>
          <w:b/>
          <w:smallCaps/>
          <w:sz w:val="22"/>
        </w:rPr>
      </w:pPr>
      <w:r>
        <w:rPr>
          <w:rFonts w:ascii="Arial" w:hAnsi="Arial"/>
          <w:b/>
          <w:smallCaps/>
          <w:sz w:val="22"/>
        </w:rPr>
        <w:t>FY 2026 Budget Review</w:t>
      </w:r>
    </w:p>
    <w:p w14:paraId="6EEC3AAF" w14:textId="77777777" w:rsidR="00FA793B" w:rsidRDefault="00FA793B" w:rsidP="00FA793B">
      <w:pPr>
        <w:pStyle w:val="ListParagraph"/>
        <w:rPr>
          <w:rFonts w:ascii="Arial" w:hAnsi="Arial"/>
          <w:b/>
          <w:smallCaps/>
          <w:sz w:val="22"/>
        </w:rPr>
      </w:pPr>
    </w:p>
    <w:p w14:paraId="30677224" w14:textId="062C1657" w:rsidR="00F604C4" w:rsidRPr="007B5A4B" w:rsidRDefault="00F604C4" w:rsidP="007B5A4B">
      <w:pPr>
        <w:pStyle w:val="ListParagraph"/>
        <w:numPr>
          <w:ilvl w:val="0"/>
          <w:numId w:val="40"/>
        </w:numPr>
        <w:rPr>
          <w:rFonts w:ascii="Arial" w:hAnsi="Arial"/>
          <w:b/>
          <w:smallCaps/>
          <w:sz w:val="22"/>
        </w:rPr>
      </w:pPr>
      <w:r w:rsidRPr="007B5A4B">
        <w:rPr>
          <w:rFonts w:ascii="Arial" w:hAnsi="Arial"/>
          <w:b/>
          <w:smallCaps/>
          <w:sz w:val="22"/>
        </w:rPr>
        <w:t>Public Comment</w:t>
      </w:r>
    </w:p>
    <w:p w14:paraId="38F79357" w14:textId="77777777" w:rsidR="007B5A4B" w:rsidRDefault="007B5A4B" w:rsidP="007B5A4B">
      <w:pPr>
        <w:rPr>
          <w:rFonts w:ascii="Arial" w:hAnsi="Arial"/>
          <w:b/>
          <w:sz w:val="22"/>
          <w:szCs w:val="22"/>
        </w:rPr>
      </w:pPr>
    </w:p>
    <w:p w14:paraId="7F7A88E5" w14:textId="5C913814" w:rsidR="006010DE" w:rsidRPr="007B5A4B" w:rsidRDefault="006010DE" w:rsidP="007B5A4B">
      <w:pPr>
        <w:pStyle w:val="ListParagraph"/>
        <w:numPr>
          <w:ilvl w:val="0"/>
          <w:numId w:val="40"/>
        </w:numPr>
        <w:rPr>
          <w:rFonts w:ascii="Arial" w:hAnsi="Arial"/>
          <w:b/>
          <w:smallCaps/>
          <w:sz w:val="22"/>
        </w:rPr>
      </w:pPr>
      <w:r w:rsidRPr="007B5A4B">
        <w:rPr>
          <w:rFonts w:ascii="Arial" w:hAnsi="Arial"/>
          <w:b/>
          <w:smallCaps/>
          <w:sz w:val="22"/>
          <w:szCs w:val="22"/>
        </w:rPr>
        <w:t>Adjournment</w:t>
      </w:r>
      <w:r w:rsidR="00645469">
        <w:rPr>
          <w:rFonts w:ascii="Arial" w:hAnsi="Arial"/>
          <w:b/>
          <w:smallCaps/>
          <w:sz w:val="22"/>
          <w:szCs w:val="22"/>
        </w:rPr>
        <w:t xml:space="preserve">: </w:t>
      </w:r>
      <w:r w:rsidR="00645469" w:rsidRPr="008220A3">
        <w:rPr>
          <w:rFonts w:ascii="Arial" w:hAnsi="Arial" w:cs="Arial"/>
          <w:bCs/>
          <w:smallCaps/>
          <w:sz w:val="22"/>
          <w:szCs w:val="22"/>
        </w:rPr>
        <w:t>(</w:t>
      </w:r>
      <w:r w:rsidR="00645469" w:rsidRPr="008220A3">
        <w:rPr>
          <w:rFonts w:ascii="Arial" w:hAnsi="Arial" w:cs="Arial"/>
          <w:bCs/>
          <w:sz w:val="22"/>
          <w:szCs w:val="22"/>
          <w:highlight w:val="yellow"/>
        </w:rPr>
        <w:t>Action item</w:t>
      </w:r>
      <w:r w:rsidR="00645469" w:rsidRPr="008220A3">
        <w:rPr>
          <w:rFonts w:ascii="Arial" w:hAnsi="Arial" w:cs="Arial"/>
          <w:bCs/>
          <w:sz w:val="22"/>
          <w:szCs w:val="22"/>
        </w:rPr>
        <w:t>)</w:t>
      </w:r>
    </w:p>
    <w:sectPr w:rsidR="006010DE" w:rsidRPr="007B5A4B" w:rsidSect="001854C8">
      <w:headerReference w:type="default" r:id="rId8"/>
      <w:footerReference w:type="default" r:id="rId9"/>
      <w:headerReference w:type="first" r:id="rId10"/>
      <w:footerReference w:type="first" r:id="rId11"/>
      <w:pgSz w:w="12240" w:h="15840" w:code="1"/>
      <w:pgMar w:top="1440" w:right="1440" w:bottom="1152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4787D0" w14:textId="77777777" w:rsidR="00C923A0" w:rsidRDefault="00C923A0">
      <w:r>
        <w:separator/>
      </w:r>
    </w:p>
  </w:endnote>
  <w:endnote w:type="continuationSeparator" w:id="0">
    <w:p w14:paraId="5F9362D2" w14:textId="77777777" w:rsidR="00C923A0" w:rsidRDefault="00C923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ヒラギノ角ゴ Pro W3">
    <w:panose1 w:val="00000000000000000000"/>
    <w:charset w:val="80"/>
    <w:family w:val="auto"/>
    <w:notTrueType/>
    <w:pitch w:val="variable"/>
    <w:sig w:usb0="00000000" w:usb1="00000000" w:usb2="01000407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8586379"/>
      <w:docPartObj>
        <w:docPartGallery w:val="Page Numbers (Top of Page)"/>
        <w:docPartUnique/>
      </w:docPartObj>
    </w:sdtPr>
    <w:sdtEndPr>
      <w:rPr>
        <w:rFonts w:ascii="Helvetica" w:hAnsi="Helvetica"/>
      </w:rPr>
    </w:sdtEndPr>
    <w:sdtContent>
      <w:p w14:paraId="6D75E3F3" w14:textId="77777777" w:rsidR="008E29C0" w:rsidRPr="00922675" w:rsidRDefault="008E29C0" w:rsidP="00A352FD">
        <w:pPr>
          <w:jc w:val="right"/>
          <w:rPr>
            <w:rFonts w:ascii="Helvetica" w:hAnsi="Helvetica"/>
          </w:rPr>
        </w:pPr>
        <w:r w:rsidRPr="00922675">
          <w:rPr>
            <w:rFonts w:ascii="Helvetica" w:hAnsi="Helvetica"/>
            <w:color w:val="808080" w:themeColor="background1" w:themeShade="80"/>
            <w:sz w:val="20"/>
          </w:rPr>
          <w:t xml:space="preserve">Page </w:t>
        </w:r>
        <w:r w:rsidR="00B81191" w:rsidRPr="00922675">
          <w:rPr>
            <w:rFonts w:ascii="Helvetica" w:hAnsi="Helvetica"/>
            <w:color w:val="808080" w:themeColor="background1" w:themeShade="80"/>
            <w:sz w:val="20"/>
          </w:rPr>
          <w:fldChar w:fldCharType="begin"/>
        </w:r>
        <w:r w:rsidRPr="00922675">
          <w:rPr>
            <w:rFonts w:ascii="Helvetica" w:hAnsi="Helvetica"/>
            <w:color w:val="808080" w:themeColor="background1" w:themeShade="80"/>
            <w:sz w:val="20"/>
          </w:rPr>
          <w:instrText xml:space="preserve"> PAGE </w:instrText>
        </w:r>
        <w:r w:rsidR="00B81191" w:rsidRPr="00922675">
          <w:rPr>
            <w:rFonts w:ascii="Helvetica" w:hAnsi="Helvetica"/>
            <w:color w:val="808080" w:themeColor="background1" w:themeShade="80"/>
            <w:sz w:val="20"/>
          </w:rPr>
          <w:fldChar w:fldCharType="separate"/>
        </w:r>
        <w:r w:rsidR="00F76385">
          <w:rPr>
            <w:rFonts w:ascii="Helvetica" w:hAnsi="Helvetica"/>
            <w:noProof/>
            <w:color w:val="808080" w:themeColor="background1" w:themeShade="80"/>
            <w:sz w:val="20"/>
          </w:rPr>
          <w:t>2</w:t>
        </w:r>
        <w:r w:rsidR="00B81191" w:rsidRPr="00922675">
          <w:rPr>
            <w:rFonts w:ascii="Helvetica" w:hAnsi="Helvetica"/>
            <w:color w:val="808080" w:themeColor="background1" w:themeShade="80"/>
            <w:sz w:val="20"/>
          </w:rPr>
          <w:fldChar w:fldCharType="end"/>
        </w:r>
        <w:r w:rsidRPr="00922675">
          <w:rPr>
            <w:rFonts w:ascii="Helvetica" w:hAnsi="Helvetica"/>
            <w:color w:val="808080" w:themeColor="background1" w:themeShade="80"/>
            <w:sz w:val="20"/>
          </w:rPr>
          <w:t xml:space="preserve"> of </w:t>
        </w:r>
        <w:r w:rsidR="00B81191" w:rsidRPr="00922675">
          <w:rPr>
            <w:rFonts w:ascii="Helvetica" w:hAnsi="Helvetica"/>
            <w:color w:val="808080" w:themeColor="background1" w:themeShade="80"/>
            <w:sz w:val="20"/>
          </w:rPr>
          <w:fldChar w:fldCharType="begin"/>
        </w:r>
        <w:r w:rsidRPr="00922675">
          <w:rPr>
            <w:rFonts w:ascii="Helvetica" w:hAnsi="Helvetica"/>
            <w:color w:val="808080" w:themeColor="background1" w:themeShade="80"/>
            <w:sz w:val="20"/>
          </w:rPr>
          <w:instrText xml:space="preserve"> NUMPAGES  </w:instrText>
        </w:r>
        <w:r w:rsidR="00B81191" w:rsidRPr="00922675">
          <w:rPr>
            <w:rFonts w:ascii="Helvetica" w:hAnsi="Helvetica"/>
            <w:color w:val="808080" w:themeColor="background1" w:themeShade="80"/>
            <w:sz w:val="20"/>
          </w:rPr>
          <w:fldChar w:fldCharType="separate"/>
        </w:r>
        <w:r w:rsidR="00E646F4">
          <w:rPr>
            <w:rFonts w:ascii="Helvetica" w:hAnsi="Helvetica"/>
            <w:noProof/>
            <w:color w:val="808080" w:themeColor="background1" w:themeShade="80"/>
            <w:sz w:val="20"/>
          </w:rPr>
          <w:t>1</w:t>
        </w:r>
        <w:r w:rsidR="00B81191" w:rsidRPr="00922675">
          <w:rPr>
            <w:rFonts w:ascii="Helvetica" w:hAnsi="Helvetica"/>
            <w:color w:val="808080" w:themeColor="background1" w:themeShade="80"/>
            <w:sz w:val="20"/>
          </w:rP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50395305"/>
      <w:docPartObj>
        <w:docPartGallery w:val="Page Numbers (Top of Page)"/>
        <w:docPartUnique/>
      </w:docPartObj>
    </w:sdtPr>
    <w:sdtEndPr>
      <w:rPr>
        <w:rFonts w:ascii="Helvetica" w:hAnsi="Helvetica"/>
      </w:rPr>
    </w:sdtEndPr>
    <w:sdtContent>
      <w:p w14:paraId="6B7D2E49" w14:textId="77777777" w:rsidR="002F0F38" w:rsidRPr="002F0F38" w:rsidRDefault="008E29C0" w:rsidP="002F0F38">
        <w:pPr>
          <w:jc w:val="right"/>
          <w:rPr>
            <w:rFonts w:ascii="Helvetica" w:hAnsi="Helvetica"/>
          </w:rPr>
        </w:pPr>
        <w:r w:rsidRPr="002F0F38">
          <w:rPr>
            <w:rFonts w:ascii="Helvetica" w:hAnsi="Helvetica"/>
            <w:color w:val="808080" w:themeColor="background1" w:themeShade="80"/>
            <w:sz w:val="20"/>
          </w:rPr>
          <w:t xml:space="preserve">Page </w:t>
        </w:r>
        <w:r w:rsidR="00B81191" w:rsidRPr="002F0F38">
          <w:rPr>
            <w:rFonts w:ascii="Helvetica" w:hAnsi="Helvetica"/>
            <w:color w:val="808080" w:themeColor="background1" w:themeShade="80"/>
            <w:sz w:val="20"/>
          </w:rPr>
          <w:fldChar w:fldCharType="begin"/>
        </w:r>
        <w:r w:rsidRPr="002F0F38">
          <w:rPr>
            <w:rFonts w:ascii="Helvetica" w:hAnsi="Helvetica"/>
            <w:color w:val="808080" w:themeColor="background1" w:themeShade="80"/>
            <w:sz w:val="20"/>
          </w:rPr>
          <w:instrText xml:space="preserve"> PAGE </w:instrText>
        </w:r>
        <w:r w:rsidR="00B81191" w:rsidRPr="002F0F38">
          <w:rPr>
            <w:rFonts w:ascii="Helvetica" w:hAnsi="Helvetica"/>
            <w:color w:val="808080" w:themeColor="background1" w:themeShade="80"/>
            <w:sz w:val="20"/>
          </w:rPr>
          <w:fldChar w:fldCharType="separate"/>
        </w:r>
        <w:r w:rsidR="00CA1073">
          <w:rPr>
            <w:rFonts w:ascii="Helvetica" w:hAnsi="Helvetica"/>
            <w:noProof/>
            <w:color w:val="808080" w:themeColor="background1" w:themeShade="80"/>
            <w:sz w:val="20"/>
          </w:rPr>
          <w:t>1</w:t>
        </w:r>
        <w:r w:rsidR="00B81191" w:rsidRPr="002F0F38">
          <w:rPr>
            <w:rFonts w:ascii="Helvetica" w:hAnsi="Helvetica"/>
            <w:color w:val="808080" w:themeColor="background1" w:themeShade="80"/>
            <w:sz w:val="20"/>
          </w:rPr>
          <w:fldChar w:fldCharType="end"/>
        </w:r>
        <w:r w:rsidRPr="002F0F38">
          <w:rPr>
            <w:rFonts w:ascii="Helvetica" w:hAnsi="Helvetica"/>
            <w:color w:val="808080" w:themeColor="background1" w:themeShade="80"/>
            <w:sz w:val="20"/>
          </w:rPr>
          <w:t xml:space="preserve"> of </w:t>
        </w:r>
        <w:r w:rsidR="00B81191" w:rsidRPr="002F0F38">
          <w:rPr>
            <w:rFonts w:ascii="Helvetica" w:hAnsi="Helvetica"/>
            <w:color w:val="808080" w:themeColor="background1" w:themeShade="80"/>
            <w:sz w:val="20"/>
          </w:rPr>
          <w:fldChar w:fldCharType="begin"/>
        </w:r>
        <w:r w:rsidRPr="002F0F38">
          <w:rPr>
            <w:rFonts w:ascii="Helvetica" w:hAnsi="Helvetica"/>
            <w:color w:val="808080" w:themeColor="background1" w:themeShade="80"/>
            <w:sz w:val="20"/>
          </w:rPr>
          <w:instrText xml:space="preserve"> NUMPAGES  </w:instrText>
        </w:r>
        <w:r w:rsidR="00B81191" w:rsidRPr="002F0F38">
          <w:rPr>
            <w:rFonts w:ascii="Helvetica" w:hAnsi="Helvetica"/>
            <w:color w:val="808080" w:themeColor="background1" w:themeShade="80"/>
            <w:sz w:val="20"/>
          </w:rPr>
          <w:fldChar w:fldCharType="separate"/>
        </w:r>
        <w:r w:rsidR="00CA1073">
          <w:rPr>
            <w:rFonts w:ascii="Helvetica" w:hAnsi="Helvetica"/>
            <w:noProof/>
            <w:color w:val="808080" w:themeColor="background1" w:themeShade="80"/>
            <w:sz w:val="20"/>
          </w:rPr>
          <w:t>1</w:t>
        </w:r>
        <w:r w:rsidR="00B81191" w:rsidRPr="002F0F38">
          <w:rPr>
            <w:rFonts w:ascii="Helvetica" w:hAnsi="Helvetica"/>
            <w:color w:val="808080" w:themeColor="background1" w:themeShade="80"/>
            <w:sz w:val="20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94B62A" w14:textId="77777777" w:rsidR="00C923A0" w:rsidRDefault="00C923A0">
      <w:r>
        <w:separator/>
      </w:r>
    </w:p>
  </w:footnote>
  <w:footnote w:type="continuationSeparator" w:id="0">
    <w:p w14:paraId="0E8F4622" w14:textId="77777777" w:rsidR="00C923A0" w:rsidRDefault="00C923A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2ED2E5" w14:textId="77777777" w:rsidR="00615F77" w:rsidRDefault="00615F77" w:rsidP="00615F77">
    <w:pPr>
      <w:pStyle w:val="Header"/>
      <w:tabs>
        <w:tab w:val="left" w:pos="5910"/>
        <w:tab w:val="left" w:pos="5985"/>
        <w:tab w:val="right" w:pos="9360"/>
      </w:tabs>
      <w:jc w:val="right"/>
      <w:rPr>
        <w:rFonts w:ascii="Helvetica" w:hAnsi="Helvetica"/>
        <w:color w:val="808080"/>
        <w:sz w:val="20"/>
        <w:szCs w:val="20"/>
      </w:rPr>
    </w:pPr>
    <w:r w:rsidRPr="008703A8">
      <w:rPr>
        <w:rFonts w:ascii="Helvetica" w:hAnsi="Helvetica"/>
        <w:noProof/>
        <w:sz w:val="20"/>
        <w:szCs w:val="20"/>
      </w:rPr>
      <w:drawing>
        <wp:anchor distT="0" distB="0" distL="114300" distR="114300" simplePos="0" relativeHeight="251661312" behindDoc="0" locked="0" layoutInCell="1" allowOverlap="0" wp14:anchorId="69AB4461" wp14:editId="6A6B2BFB">
          <wp:simplePos x="0" y="0"/>
          <wp:positionH relativeFrom="column">
            <wp:posOffset>19050</wp:posOffset>
          </wp:positionH>
          <wp:positionV relativeFrom="paragraph">
            <wp:posOffset>19050</wp:posOffset>
          </wp:positionV>
          <wp:extent cx="342900" cy="342900"/>
          <wp:effectExtent l="19050" t="0" r="0" b="0"/>
          <wp:wrapSquare wrapText="bothSides"/>
          <wp:docPr id="2" name="Picture 2" descr="cid:image001.png@01CDB5F4.B2DF78D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id:image001.png@01CDB5F4.B2DF78D0"/>
                  <pic:cNvPicPr>
                    <a:picLocks noChangeAspect="1" noChangeArrowheads="1"/>
                  </pic:cNvPicPr>
                </pic:nvPicPr>
                <pic:blipFill>
                  <a:blip r:embed="rId1" r:link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42900" cy="342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rFonts w:ascii="Helvetica" w:hAnsi="Helvetica"/>
        <w:color w:val="808080"/>
        <w:sz w:val="20"/>
        <w:szCs w:val="20"/>
      </w:rPr>
      <w:t>Halifax IDA</w:t>
    </w:r>
  </w:p>
  <w:p w14:paraId="715D897C" w14:textId="302D20C1" w:rsidR="00615F77" w:rsidRDefault="00615F77" w:rsidP="00615F77">
    <w:pPr>
      <w:pStyle w:val="Header"/>
      <w:tabs>
        <w:tab w:val="left" w:pos="5910"/>
        <w:tab w:val="left" w:pos="5985"/>
        <w:tab w:val="right" w:pos="9360"/>
      </w:tabs>
      <w:jc w:val="right"/>
      <w:rPr>
        <w:rFonts w:ascii="Helvetica" w:hAnsi="Helvetica"/>
        <w:color w:val="808080"/>
        <w:sz w:val="20"/>
        <w:szCs w:val="20"/>
      </w:rPr>
    </w:pPr>
    <w:r>
      <w:rPr>
        <w:rFonts w:ascii="Helvetica" w:hAnsi="Helvetica"/>
        <w:color w:val="808080"/>
        <w:sz w:val="20"/>
        <w:szCs w:val="20"/>
      </w:rPr>
      <w:t>Finance Committee Meeting Agenda</w:t>
    </w:r>
  </w:p>
  <w:p w14:paraId="3D74DEAF" w14:textId="1C9354DA" w:rsidR="00DA2CA1" w:rsidRPr="00615F77" w:rsidRDefault="00615F77" w:rsidP="00615F77">
    <w:pPr>
      <w:pStyle w:val="Header"/>
      <w:tabs>
        <w:tab w:val="left" w:pos="5910"/>
        <w:tab w:val="left" w:pos="5985"/>
        <w:tab w:val="right" w:pos="9360"/>
      </w:tabs>
      <w:jc w:val="right"/>
      <w:rPr>
        <w:rFonts w:ascii="Helvetica" w:hAnsi="Helvetica"/>
        <w:color w:val="808080"/>
        <w:sz w:val="20"/>
        <w:szCs w:val="20"/>
      </w:rPr>
    </w:pPr>
    <w:r>
      <w:rPr>
        <w:rFonts w:ascii="Helvetica" w:hAnsi="Helvetica"/>
        <w:color w:val="808080"/>
        <w:sz w:val="20"/>
        <w:szCs w:val="20"/>
      </w:rPr>
      <w:t>October 29, 2021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7FD0DA" w14:textId="77777777" w:rsidR="008E29C0" w:rsidRPr="000A393C" w:rsidRDefault="000A393C" w:rsidP="000A393C">
    <w:pPr>
      <w:pStyle w:val="HeaderFooter"/>
      <w:rPr>
        <w:rFonts w:ascii="Times New Roman" w:eastAsia="Times New Roman" w:hAnsi="Times New Roman"/>
        <w:color w:val="auto"/>
      </w:rPr>
    </w:pPr>
    <w:r>
      <w:rPr>
        <w:rFonts w:ascii="Times New Roman" w:eastAsia="Times New Roman" w:hAnsi="Times New Roman"/>
        <w:noProof/>
        <w:color w:val="auto"/>
      </w:rPr>
      <w:drawing>
        <wp:inline distT="0" distB="0" distL="0" distR="0" wp14:anchorId="642056E3" wp14:editId="47B22898">
          <wp:extent cx="5943600" cy="990600"/>
          <wp:effectExtent l="19050" t="0" r="0" b="0"/>
          <wp:docPr id="1" name="Picture 1" descr="gbr-hida-letterhead-template-header-pg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br-hida-letterhead-template-header-pg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943600" cy="9906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510F33"/>
    <w:multiLevelType w:val="hybridMultilevel"/>
    <w:tmpl w:val="F94A32DA"/>
    <w:lvl w:ilvl="0" w:tplc="629C9608">
      <w:start w:val="1"/>
      <w:numFmt w:val="decimal"/>
      <w:lvlText w:val="%1."/>
      <w:lvlJc w:val="left"/>
      <w:pPr>
        <w:ind w:left="720" w:hanging="360"/>
      </w:pPr>
      <w:rPr>
        <w:rFonts w:ascii="Helvetica" w:eastAsia="Times New Roman" w:hAnsi="Helvetica" w:cs="Times New Roman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114306"/>
    <w:multiLevelType w:val="hybridMultilevel"/>
    <w:tmpl w:val="F510ECAC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 w15:restartNumberingAfterBreak="0">
    <w:nsid w:val="075B64F8"/>
    <w:multiLevelType w:val="hybridMultilevel"/>
    <w:tmpl w:val="AF5E226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096E6CF9"/>
    <w:multiLevelType w:val="hybridMultilevel"/>
    <w:tmpl w:val="9898AD10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" w15:restartNumberingAfterBreak="0">
    <w:nsid w:val="0E15630E"/>
    <w:multiLevelType w:val="hybridMultilevel"/>
    <w:tmpl w:val="C43A9C86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5" w15:restartNumberingAfterBreak="0">
    <w:nsid w:val="104E2C55"/>
    <w:multiLevelType w:val="hybridMultilevel"/>
    <w:tmpl w:val="9C005CA8"/>
    <w:lvl w:ilvl="0" w:tplc="38AA3344">
      <w:start w:val="1"/>
      <w:numFmt w:val="decimal"/>
      <w:lvlText w:val="%1."/>
      <w:lvlJc w:val="left"/>
      <w:pPr>
        <w:ind w:left="720" w:hanging="720"/>
      </w:pPr>
      <w:rPr>
        <w:rFonts w:hint="default"/>
        <w:b/>
        <w:bCs/>
      </w:rPr>
    </w:lvl>
    <w:lvl w:ilvl="1" w:tplc="04090015">
      <w:start w:val="1"/>
      <w:numFmt w:val="upperLetter"/>
      <w:lvlText w:val="%2."/>
      <w:lvlJc w:val="left"/>
      <w:pPr>
        <w:ind w:left="1080" w:hanging="360"/>
      </w:pPr>
      <w:rPr>
        <w:b/>
        <w:bCs/>
      </w:r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B4D0467"/>
    <w:multiLevelType w:val="hybridMultilevel"/>
    <w:tmpl w:val="3A7AB2BA"/>
    <w:lvl w:ilvl="0" w:tplc="2DD49A42">
      <w:start w:val="1"/>
      <w:numFmt w:val="upperLetter"/>
      <w:lvlText w:val="%1."/>
      <w:lvlJc w:val="left"/>
      <w:pPr>
        <w:tabs>
          <w:tab w:val="num" w:pos="1080"/>
        </w:tabs>
        <w:ind w:left="1080" w:hanging="720"/>
      </w:pPr>
      <w:rPr>
        <w:rFonts w:ascii="Arial" w:eastAsia="Times New Roman" w:hAnsi="Arial" w:cs="Arial" w:hint="default"/>
        <w:b/>
        <w:sz w:val="22"/>
        <w:szCs w:val="22"/>
      </w:rPr>
    </w:lvl>
    <w:lvl w:ilvl="1" w:tplc="547A5F3A">
      <w:start w:val="9"/>
      <w:numFmt w:val="upperRoman"/>
      <w:lvlText w:val="%2."/>
      <w:lvlJc w:val="left"/>
      <w:pPr>
        <w:tabs>
          <w:tab w:val="num" w:pos="1815"/>
        </w:tabs>
        <w:ind w:left="1815" w:hanging="735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BFB2C94"/>
    <w:multiLevelType w:val="hybridMultilevel"/>
    <w:tmpl w:val="F0D2404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21949EB"/>
    <w:multiLevelType w:val="hybridMultilevel"/>
    <w:tmpl w:val="E3C6D93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22623159"/>
    <w:multiLevelType w:val="hybridMultilevel"/>
    <w:tmpl w:val="5956B7F6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0" w15:restartNumberingAfterBreak="0">
    <w:nsid w:val="283A764B"/>
    <w:multiLevelType w:val="hybridMultilevel"/>
    <w:tmpl w:val="B91E2442"/>
    <w:lvl w:ilvl="0" w:tplc="0409000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4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180" w:hanging="360"/>
      </w:pPr>
      <w:rPr>
        <w:rFonts w:ascii="Wingdings" w:hAnsi="Wingdings" w:hint="default"/>
      </w:rPr>
    </w:lvl>
  </w:abstractNum>
  <w:abstractNum w:abstractNumId="11" w15:restartNumberingAfterBreak="0">
    <w:nsid w:val="2A275D67"/>
    <w:multiLevelType w:val="hybridMultilevel"/>
    <w:tmpl w:val="1C44D8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1D61839"/>
    <w:multiLevelType w:val="hybridMultilevel"/>
    <w:tmpl w:val="58DC61AA"/>
    <w:lvl w:ilvl="0" w:tplc="456A6C8A">
      <w:start w:val="1"/>
      <w:numFmt w:val="upperLetter"/>
      <w:lvlText w:val="%1."/>
      <w:lvlJc w:val="left"/>
      <w:pPr>
        <w:ind w:left="144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399714DB"/>
    <w:multiLevelType w:val="hybridMultilevel"/>
    <w:tmpl w:val="891C7A6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C4E4A5C"/>
    <w:multiLevelType w:val="hybridMultilevel"/>
    <w:tmpl w:val="E466BD38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3D1108AF"/>
    <w:multiLevelType w:val="hybridMultilevel"/>
    <w:tmpl w:val="8438E90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3D6C0C7E"/>
    <w:multiLevelType w:val="hybridMultilevel"/>
    <w:tmpl w:val="EE607A4C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E4513E6"/>
    <w:multiLevelType w:val="hybridMultilevel"/>
    <w:tmpl w:val="EBA832BE"/>
    <w:lvl w:ilvl="0" w:tplc="BBE020CE">
      <w:start w:val="11"/>
      <w:numFmt w:val="none"/>
      <w:lvlText w:val="XII."/>
      <w:lvlJc w:val="left"/>
      <w:pPr>
        <w:tabs>
          <w:tab w:val="num" w:pos="1440"/>
        </w:tabs>
        <w:ind w:left="1440" w:hanging="720"/>
      </w:pPr>
      <w:rPr>
        <w:rFonts w:hint="default"/>
        <w:b/>
      </w:rPr>
    </w:lvl>
    <w:lvl w:ilvl="1" w:tplc="171CDDEE">
      <w:start w:val="1"/>
      <w:numFmt w:val="upperLetter"/>
      <w:lvlText w:val="%2."/>
      <w:lvlJc w:val="left"/>
      <w:pPr>
        <w:tabs>
          <w:tab w:val="num" w:pos="1800"/>
        </w:tabs>
        <w:ind w:left="1800" w:hanging="360"/>
      </w:pPr>
      <w:rPr>
        <w:rFonts w:ascii="Arial" w:eastAsia="Times New Roman" w:hAnsi="Arial" w:cs="Arial"/>
        <w:b/>
      </w:rPr>
    </w:lvl>
    <w:lvl w:ilvl="2" w:tplc="13761D42">
      <w:start w:val="1"/>
      <w:numFmt w:val="decimal"/>
      <w:lvlText w:val="%3."/>
      <w:lvlJc w:val="left"/>
      <w:pPr>
        <w:tabs>
          <w:tab w:val="num" w:pos="2700"/>
        </w:tabs>
        <w:ind w:left="2700" w:hanging="360"/>
      </w:pPr>
      <w:rPr>
        <w:rFonts w:hint="default"/>
      </w:rPr>
    </w:lvl>
    <w:lvl w:ilvl="3" w:tplc="0409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  <w:b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8" w15:restartNumberingAfterBreak="0">
    <w:nsid w:val="3EDB206B"/>
    <w:multiLevelType w:val="hybridMultilevel"/>
    <w:tmpl w:val="EE1E8CB6"/>
    <w:lvl w:ilvl="0" w:tplc="B204E85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0361F53"/>
    <w:multiLevelType w:val="hybridMultilevel"/>
    <w:tmpl w:val="E88A792C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0" w15:restartNumberingAfterBreak="0">
    <w:nsid w:val="42ED4F3C"/>
    <w:multiLevelType w:val="hybridMultilevel"/>
    <w:tmpl w:val="94589A3E"/>
    <w:lvl w:ilvl="0" w:tplc="BBE020CE">
      <w:start w:val="11"/>
      <w:numFmt w:val="none"/>
      <w:lvlText w:val="XII."/>
      <w:lvlJc w:val="left"/>
      <w:pPr>
        <w:tabs>
          <w:tab w:val="num" w:pos="1440"/>
        </w:tabs>
        <w:ind w:left="1440" w:hanging="720"/>
      </w:pPr>
      <w:rPr>
        <w:rFonts w:hint="default"/>
        <w:b/>
      </w:rPr>
    </w:lvl>
    <w:lvl w:ilvl="1" w:tplc="C7188CA6">
      <w:start w:val="1"/>
      <w:numFmt w:val="upperLetter"/>
      <w:lvlText w:val="%2."/>
      <w:lvlJc w:val="left"/>
      <w:pPr>
        <w:tabs>
          <w:tab w:val="num" w:pos="1800"/>
        </w:tabs>
        <w:ind w:left="1800" w:hanging="360"/>
      </w:pPr>
      <w:rPr>
        <w:rFonts w:ascii="Arial" w:eastAsia="Times New Roman" w:hAnsi="Arial" w:cs="Arial"/>
        <w:b/>
      </w:rPr>
    </w:lvl>
    <w:lvl w:ilvl="2" w:tplc="13761D42">
      <w:start w:val="1"/>
      <w:numFmt w:val="decimal"/>
      <w:lvlText w:val="%3."/>
      <w:lvlJc w:val="left"/>
      <w:pPr>
        <w:tabs>
          <w:tab w:val="num" w:pos="2700"/>
        </w:tabs>
        <w:ind w:left="2700" w:hanging="360"/>
      </w:pPr>
      <w:rPr>
        <w:rFonts w:hint="default"/>
      </w:rPr>
    </w:lvl>
    <w:lvl w:ilvl="3" w:tplc="0409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  <w:b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1" w15:restartNumberingAfterBreak="0">
    <w:nsid w:val="4449663F"/>
    <w:multiLevelType w:val="hybridMultilevel"/>
    <w:tmpl w:val="88C466AC"/>
    <w:lvl w:ilvl="0" w:tplc="38D6BE8C">
      <w:start w:val="1"/>
      <w:numFmt w:val="upperRoman"/>
      <w:lvlText w:val="%1."/>
      <w:lvlJc w:val="left"/>
      <w:pPr>
        <w:tabs>
          <w:tab w:val="num" w:pos="1440"/>
        </w:tabs>
        <w:ind w:left="1440" w:hanging="720"/>
      </w:pPr>
      <w:rPr>
        <w:rFonts w:hint="default"/>
        <w:b/>
      </w:rPr>
    </w:lvl>
    <w:lvl w:ilvl="1" w:tplc="0409000F">
      <w:start w:val="1"/>
      <w:numFmt w:val="decimal"/>
      <w:lvlText w:val="%2."/>
      <w:lvlJc w:val="left"/>
      <w:pPr>
        <w:tabs>
          <w:tab w:val="num" w:pos="1800"/>
        </w:tabs>
        <w:ind w:left="1800" w:hanging="720"/>
      </w:pPr>
      <w:rPr>
        <w:rFonts w:hint="default"/>
        <w:b/>
      </w:rPr>
    </w:lvl>
    <w:lvl w:ilvl="2" w:tplc="A3BE5C50">
      <w:start w:val="1"/>
      <w:numFmt w:val="decimal"/>
      <w:lvlText w:val="%3."/>
      <w:lvlJc w:val="right"/>
      <w:pPr>
        <w:tabs>
          <w:tab w:val="num" w:pos="2160"/>
        </w:tabs>
        <w:ind w:left="2160" w:hanging="180"/>
      </w:pPr>
      <w:rPr>
        <w:rFonts w:ascii="Arial" w:eastAsia="Times New Roman" w:hAnsi="Arial" w:cs="Arial"/>
        <w:b/>
        <w:color w:val="000000" w:themeColor="text1"/>
      </w:rPr>
    </w:lvl>
    <w:lvl w:ilvl="3" w:tplc="E480933C">
      <w:start w:val="1"/>
      <w:numFmt w:val="lowerLetter"/>
      <w:lvlText w:val="%4."/>
      <w:lvlJc w:val="left"/>
      <w:pPr>
        <w:tabs>
          <w:tab w:val="num" w:pos="3240"/>
        </w:tabs>
        <w:ind w:left="3240" w:hanging="720"/>
      </w:pPr>
      <w:rPr>
        <w:rFonts w:hint="default"/>
      </w:rPr>
    </w:lvl>
    <w:lvl w:ilvl="4" w:tplc="59A47A3E">
      <w:start w:val="1"/>
      <w:numFmt w:val="decimal"/>
      <w:lvlText w:val="%5."/>
      <w:lvlJc w:val="left"/>
      <w:pPr>
        <w:ind w:left="3600" w:hanging="360"/>
      </w:pPr>
      <w:rPr>
        <w:rFonts w:hint="default"/>
        <w:b w:val="0"/>
        <w:color w:val="auto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4B17ADA"/>
    <w:multiLevelType w:val="hybridMultilevel"/>
    <w:tmpl w:val="70304050"/>
    <w:lvl w:ilvl="0" w:tplc="A448D0BA">
      <w:start w:val="1"/>
      <w:numFmt w:val="decimal"/>
      <w:lvlText w:val="%1."/>
      <w:lvlJc w:val="left"/>
      <w:pPr>
        <w:ind w:left="2520" w:hanging="360"/>
      </w:pPr>
      <w:rPr>
        <w:rFonts w:hint="default"/>
        <w:b/>
      </w:rPr>
    </w:lvl>
    <w:lvl w:ilvl="1" w:tplc="04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23" w15:restartNumberingAfterBreak="0">
    <w:nsid w:val="4D586E09"/>
    <w:multiLevelType w:val="hybridMultilevel"/>
    <w:tmpl w:val="F9B05D5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D725061"/>
    <w:multiLevelType w:val="hybridMultilevel"/>
    <w:tmpl w:val="A7B8C692"/>
    <w:lvl w:ilvl="0" w:tplc="0409000F">
      <w:start w:val="1"/>
      <w:numFmt w:val="decimal"/>
      <w:lvlText w:val="%1.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5" w15:restartNumberingAfterBreak="0">
    <w:nsid w:val="4DF156F0"/>
    <w:multiLevelType w:val="hybridMultilevel"/>
    <w:tmpl w:val="7CA0994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1" w:tplc="16EA6D12">
      <w:start w:val="1"/>
      <w:numFmt w:val="upperLetter"/>
      <w:lvlText w:val="%2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2" w:tplc="A3BE5C50">
      <w:start w:val="1"/>
      <w:numFmt w:val="decimal"/>
      <w:lvlText w:val="%3."/>
      <w:lvlJc w:val="right"/>
      <w:pPr>
        <w:tabs>
          <w:tab w:val="num" w:pos="1260"/>
        </w:tabs>
        <w:ind w:left="1260" w:hanging="180"/>
      </w:pPr>
      <w:rPr>
        <w:rFonts w:ascii="Arial" w:eastAsia="Times New Roman" w:hAnsi="Arial" w:cs="Arial"/>
        <w:b/>
        <w:color w:val="000000" w:themeColor="text1"/>
      </w:rPr>
    </w:lvl>
    <w:lvl w:ilvl="3" w:tplc="E480933C">
      <w:start w:val="1"/>
      <w:numFmt w:val="lowerLetter"/>
      <w:lvlText w:val="%4."/>
      <w:lvlJc w:val="left"/>
      <w:pPr>
        <w:tabs>
          <w:tab w:val="num" w:pos="3240"/>
        </w:tabs>
        <w:ind w:left="3240" w:hanging="720"/>
      </w:pPr>
      <w:rPr>
        <w:rFonts w:hint="default"/>
      </w:rPr>
    </w:lvl>
    <w:lvl w:ilvl="4" w:tplc="59A47A3E">
      <w:start w:val="1"/>
      <w:numFmt w:val="decimal"/>
      <w:lvlText w:val="%5."/>
      <w:lvlJc w:val="left"/>
      <w:pPr>
        <w:ind w:left="3600" w:hanging="360"/>
      </w:pPr>
      <w:rPr>
        <w:rFonts w:hint="default"/>
        <w:b w:val="0"/>
        <w:color w:val="auto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2A26428"/>
    <w:multiLevelType w:val="hybridMultilevel"/>
    <w:tmpl w:val="5E60006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7" w15:restartNumberingAfterBreak="0">
    <w:nsid w:val="54114BDB"/>
    <w:multiLevelType w:val="hybridMultilevel"/>
    <w:tmpl w:val="CCD6D53A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8" w15:restartNumberingAfterBreak="0">
    <w:nsid w:val="59B35E66"/>
    <w:multiLevelType w:val="hybridMultilevel"/>
    <w:tmpl w:val="933C0F7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B3D750B"/>
    <w:multiLevelType w:val="hybridMultilevel"/>
    <w:tmpl w:val="79485AA6"/>
    <w:lvl w:ilvl="0" w:tplc="2568542A">
      <w:start w:val="1"/>
      <w:numFmt w:val="upperLetter"/>
      <w:lvlText w:val="%1)"/>
      <w:lvlJc w:val="left"/>
      <w:pPr>
        <w:ind w:left="144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0" w15:restartNumberingAfterBreak="0">
    <w:nsid w:val="5C515F0A"/>
    <w:multiLevelType w:val="hybridMultilevel"/>
    <w:tmpl w:val="80EA34D6"/>
    <w:lvl w:ilvl="0" w:tplc="3F4CB42E">
      <w:start w:val="1"/>
      <w:numFmt w:val="bullet"/>
      <w:lvlText w:val="›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08E6CEA"/>
    <w:multiLevelType w:val="hybridMultilevel"/>
    <w:tmpl w:val="3A7AB2BA"/>
    <w:lvl w:ilvl="0" w:tplc="2DD49A42">
      <w:start w:val="1"/>
      <w:numFmt w:val="upperLetter"/>
      <w:lvlText w:val="%1."/>
      <w:lvlJc w:val="left"/>
      <w:pPr>
        <w:tabs>
          <w:tab w:val="num" w:pos="2160"/>
        </w:tabs>
        <w:ind w:left="2160" w:hanging="720"/>
      </w:pPr>
      <w:rPr>
        <w:rFonts w:ascii="Arial" w:eastAsia="Times New Roman" w:hAnsi="Arial" w:cs="Arial" w:hint="default"/>
        <w:b/>
        <w:sz w:val="22"/>
        <w:szCs w:val="22"/>
      </w:rPr>
    </w:lvl>
    <w:lvl w:ilvl="1" w:tplc="547A5F3A">
      <w:start w:val="9"/>
      <w:numFmt w:val="upperRoman"/>
      <w:lvlText w:val="%2."/>
      <w:lvlJc w:val="left"/>
      <w:pPr>
        <w:tabs>
          <w:tab w:val="num" w:pos="2895"/>
        </w:tabs>
        <w:ind w:left="2895" w:hanging="735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32" w15:restartNumberingAfterBreak="0">
    <w:nsid w:val="62082948"/>
    <w:multiLevelType w:val="hybridMultilevel"/>
    <w:tmpl w:val="47A4D9D0"/>
    <w:lvl w:ilvl="0" w:tplc="A93AA260">
      <w:start w:val="1"/>
      <w:numFmt w:val="upperLetter"/>
      <w:lvlText w:val="%1."/>
      <w:lvlJc w:val="left"/>
      <w:pPr>
        <w:ind w:left="1080" w:hanging="360"/>
      </w:pPr>
      <w:rPr>
        <w:rFonts w:hint="default"/>
        <w:b/>
        <w:i w:val="0"/>
      </w:rPr>
    </w:lvl>
    <w:lvl w:ilvl="1" w:tplc="B8A4F68C">
      <w:start w:val="1"/>
      <w:numFmt w:val="decimal"/>
      <w:lvlText w:val="%2."/>
      <w:lvlJc w:val="left"/>
      <w:pPr>
        <w:ind w:left="1800" w:hanging="360"/>
      </w:pPr>
      <w:rPr>
        <w:b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 w15:restartNumberingAfterBreak="0">
    <w:nsid w:val="626D4423"/>
    <w:multiLevelType w:val="hybridMultilevel"/>
    <w:tmpl w:val="45C27B50"/>
    <w:lvl w:ilvl="0" w:tplc="108AF530">
      <w:start w:val="1"/>
      <w:numFmt w:val="decimal"/>
      <w:lvlText w:val="%1."/>
      <w:lvlJc w:val="left"/>
      <w:pPr>
        <w:ind w:left="720" w:hanging="360"/>
      </w:pPr>
      <w:rPr>
        <w:rFonts w:ascii="Helvetica" w:eastAsia="Times New Roman" w:hAnsi="Helvetica" w:cs="Times New Roman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31433FC"/>
    <w:multiLevelType w:val="hybridMultilevel"/>
    <w:tmpl w:val="0632284C"/>
    <w:lvl w:ilvl="0" w:tplc="AEA20180">
      <w:start w:val="4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35" w15:restartNumberingAfterBreak="0">
    <w:nsid w:val="640E2F05"/>
    <w:multiLevelType w:val="hybridMultilevel"/>
    <w:tmpl w:val="17EE848A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5C452A4"/>
    <w:multiLevelType w:val="hybridMultilevel"/>
    <w:tmpl w:val="5D529CFA"/>
    <w:lvl w:ilvl="0" w:tplc="DA105840">
      <w:start w:val="1"/>
      <w:numFmt w:val="bullet"/>
      <w:lvlText w:val="□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8112EAF"/>
    <w:multiLevelType w:val="hybridMultilevel"/>
    <w:tmpl w:val="76B09A8C"/>
    <w:lvl w:ilvl="0" w:tplc="04090015">
      <w:start w:val="1"/>
      <w:numFmt w:val="upp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8" w15:restartNumberingAfterBreak="0">
    <w:nsid w:val="68FC5A53"/>
    <w:multiLevelType w:val="hybridMultilevel"/>
    <w:tmpl w:val="BEBA701E"/>
    <w:lvl w:ilvl="0" w:tplc="46B862EE">
      <w:start w:val="1"/>
      <w:numFmt w:val="upperLetter"/>
      <w:lvlText w:val="%1."/>
      <w:lvlJc w:val="left"/>
      <w:pPr>
        <w:ind w:left="1080" w:hanging="360"/>
      </w:pPr>
      <w:rPr>
        <w:rFonts w:cs="Arial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" w15:restartNumberingAfterBreak="0">
    <w:nsid w:val="6B4E6F67"/>
    <w:multiLevelType w:val="hybridMultilevel"/>
    <w:tmpl w:val="4E5EFEF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0" w15:restartNumberingAfterBreak="0">
    <w:nsid w:val="6D412B8E"/>
    <w:multiLevelType w:val="hybridMultilevel"/>
    <w:tmpl w:val="4EF0B5F2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1" w15:restartNumberingAfterBreak="0">
    <w:nsid w:val="6E824B0E"/>
    <w:multiLevelType w:val="hybridMultilevel"/>
    <w:tmpl w:val="CB981CAA"/>
    <w:lvl w:ilvl="0" w:tplc="E7E4AB46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2" w15:restartNumberingAfterBreak="0">
    <w:nsid w:val="7166306A"/>
    <w:multiLevelType w:val="hybridMultilevel"/>
    <w:tmpl w:val="2B3C0AE8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3" w15:restartNumberingAfterBreak="0">
    <w:nsid w:val="7360678A"/>
    <w:multiLevelType w:val="hybridMultilevel"/>
    <w:tmpl w:val="C5A4D516"/>
    <w:lvl w:ilvl="0" w:tplc="04090001">
      <w:start w:val="1"/>
      <w:numFmt w:val="bullet"/>
      <w:lvlText w:val=""/>
      <w:lvlJc w:val="left"/>
      <w:pPr>
        <w:ind w:left="135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07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23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9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9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10" w:hanging="360"/>
      </w:pPr>
      <w:rPr>
        <w:rFonts w:ascii="Wingdings" w:hAnsi="Wingdings" w:hint="default"/>
      </w:rPr>
    </w:lvl>
  </w:abstractNum>
  <w:abstractNum w:abstractNumId="44" w15:restartNumberingAfterBreak="0">
    <w:nsid w:val="7757048E"/>
    <w:multiLevelType w:val="hybridMultilevel"/>
    <w:tmpl w:val="43428C4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5" w15:restartNumberingAfterBreak="0">
    <w:nsid w:val="7BF42141"/>
    <w:multiLevelType w:val="hybridMultilevel"/>
    <w:tmpl w:val="F48C584A"/>
    <w:lvl w:ilvl="0" w:tplc="38D6BE8C">
      <w:start w:val="1"/>
      <w:numFmt w:val="upperRoman"/>
      <w:lvlText w:val="%1."/>
      <w:lvlJc w:val="left"/>
      <w:pPr>
        <w:tabs>
          <w:tab w:val="num" w:pos="1440"/>
        </w:tabs>
        <w:ind w:left="1440" w:hanging="720"/>
      </w:pPr>
      <w:rPr>
        <w:rFonts w:hint="default"/>
        <w:b/>
      </w:rPr>
    </w:lvl>
    <w:lvl w:ilvl="1" w:tplc="1B865D58">
      <w:start w:val="1"/>
      <w:numFmt w:val="upperLetter"/>
      <w:lvlText w:val="%2."/>
      <w:lvlJc w:val="left"/>
      <w:pPr>
        <w:tabs>
          <w:tab w:val="num" w:pos="1800"/>
        </w:tabs>
        <w:ind w:left="1800" w:hanging="720"/>
      </w:pPr>
      <w:rPr>
        <w:rFonts w:hint="default"/>
        <w:b/>
      </w:rPr>
    </w:lvl>
    <w:lvl w:ilvl="2" w:tplc="04090001">
      <w:start w:val="1"/>
      <w:numFmt w:val="bullet"/>
      <w:lvlText w:val=""/>
      <w:lvlJc w:val="left"/>
      <w:pPr>
        <w:tabs>
          <w:tab w:val="num" w:pos="2160"/>
        </w:tabs>
        <w:ind w:left="2160" w:hanging="180"/>
      </w:pPr>
      <w:rPr>
        <w:rFonts w:ascii="Symbol" w:hAnsi="Symbol" w:hint="default"/>
        <w:b/>
      </w:rPr>
    </w:lvl>
    <w:lvl w:ilvl="3" w:tplc="E480933C">
      <w:start w:val="1"/>
      <w:numFmt w:val="lowerLetter"/>
      <w:lvlText w:val="%4."/>
      <w:lvlJc w:val="left"/>
      <w:pPr>
        <w:tabs>
          <w:tab w:val="num" w:pos="3240"/>
        </w:tabs>
        <w:ind w:left="3240" w:hanging="720"/>
      </w:pPr>
      <w:rPr>
        <w:rFonts w:hint="default"/>
      </w:rPr>
    </w:lvl>
    <w:lvl w:ilvl="4" w:tplc="59A47A3E">
      <w:start w:val="1"/>
      <w:numFmt w:val="decimal"/>
      <w:lvlText w:val="%5."/>
      <w:lvlJc w:val="left"/>
      <w:pPr>
        <w:ind w:left="3600" w:hanging="360"/>
      </w:pPr>
      <w:rPr>
        <w:rFonts w:hint="default"/>
        <w:b w:val="0"/>
        <w:color w:val="auto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 w15:restartNumberingAfterBreak="0">
    <w:nsid w:val="7C3C55E7"/>
    <w:multiLevelType w:val="hybridMultilevel"/>
    <w:tmpl w:val="22E4D344"/>
    <w:lvl w:ilvl="0" w:tplc="8FAE7CD0">
      <w:start w:val="1"/>
      <w:numFmt w:val="upperLetter"/>
      <w:lvlText w:val="%1."/>
      <w:lvlJc w:val="left"/>
      <w:pPr>
        <w:ind w:left="144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1976595790">
    <w:abstractNumId w:val="25"/>
  </w:num>
  <w:num w:numId="2" w16cid:durableId="1733773121">
    <w:abstractNumId w:val="17"/>
  </w:num>
  <w:num w:numId="3" w16cid:durableId="705646338">
    <w:abstractNumId w:val="10"/>
  </w:num>
  <w:num w:numId="4" w16cid:durableId="1541555207">
    <w:abstractNumId w:val="31"/>
  </w:num>
  <w:num w:numId="5" w16cid:durableId="1021320594">
    <w:abstractNumId w:val="6"/>
  </w:num>
  <w:num w:numId="6" w16cid:durableId="8915101">
    <w:abstractNumId w:val="0"/>
  </w:num>
  <w:num w:numId="7" w16cid:durableId="504983108">
    <w:abstractNumId w:val="33"/>
  </w:num>
  <w:num w:numId="8" w16cid:durableId="420226684">
    <w:abstractNumId w:val="11"/>
  </w:num>
  <w:num w:numId="9" w16cid:durableId="1046223046">
    <w:abstractNumId w:val="1"/>
  </w:num>
  <w:num w:numId="10" w16cid:durableId="603341549">
    <w:abstractNumId w:val="42"/>
  </w:num>
  <w:num w:numId="11" w16cid:durableId="21826796">
    <w:abstractNumId w:val="30"/>
  </w:num>
  <w:num w:numId="12" w16cid:durableId="1247955839">
    <w:abstractNumId w:val="36"/>
  </w:num>
  <w:num w:numId="13" w16cid:durableId="2096436280">
    <w:abstractNumId w:val="45"/>
  </w:num>
  <w:num w:numId="14" w16cid:durableId="487133650">
    <w:abstractNumId w:val="19"/>
  </w:num>
  <w:num w:numId="15" w16cid:durableId="1358581132">
    <w:abstractNumId w:val="29"/>
  </w:num>
  <w:num w:numId="16" w16cid:durableId="1697657185">
    <w:abstractNumId w:val="8"/>
  </w:num>
  <w:num w:numId="17" w16cid:durableId="323976536">
    <w:abstractNumId w:val="3"/>
  </w:num>
  <w:num w:numId="18" w16cid:durableId="459111009">
    <w:abstractNumId w:val="40"/>
  </w:num>
  <w:num w:numId="19" w16cid:durableId="790829033">
    <w:abstractNumId w:val="23"/>
  </w:num>
  <w:num w:numId="20" w16cid:durableId="1288510868">
    <w:abstractNumId w:val="14"/>
  </w:num>
  <w:num w:numId="21" w16cid:durableId="1657881416">
    <w:abstractNumId w:val="24"/>
  </w:num>
  <w:num w:numId="22" w16cid:durableId="377435537">
    <w:abstractNumId w:val="44"/>
  </w:num>
  <w:num w:numId="23" w16cid:durableId="917520570">
    <w:abstractNumId w:val="28"/>
  </w:num>
  <w:num w:numId="24" w16cid:durableId="607784229">
    <w:abstractNumId w:val="26"/>
  </w:num>
  <w:num w:numId="25" w16cid:durableId="864560554">
    <w:abstractNumId w:val="18"/>
  </w:num>
  <w:num w:numId="26" w16cid:durableId="1628120536">
    <w:abstractNumId w:val="15"/>
  </w:num>
  <w:num w:numId="27" w16cid:durableId="1238325200">
    <w:abstractNumId w:val="7"/>
  </w:num>
  <w:num w:numId="28" w16cid:durableId="1751928758">
    <w:abstractNumId w:val="22"/>
  </w:num>
  <w:num w:numId="29" w16cid:durableId="1752700276">
    <w:abstractNumId w:val="32"/>
  </w:num>
  <w:num w:numId="30" w16cid:durableId="1763068751">
    <w:abstractNumId w:val="4"/>
  </w:num>
  <w:num w:numId="31" w16cid:durableId="1178345682">
    <w:abstractNumId w:val="41"/>
  </w:num>
  <w:num w:numId="32" w16cid:durableId="1458794984">
    <w:abstractNumId w:val="39"/>
  </w:num>
  <w:num w:numId="33" w16cid:durableId="1358389680">
    <w:abstractNumId w:val="2"/>
  </w:num>
  <w:num w:numId="34" w16cid:durableId="26488550">
    <w:abstractNumId w:val="13"/>
  </w:num>
  <w:num w:numId="35" w16cid:durableId="444620888">
    <w:abstractNumId w:val="34"/>
  </w:num>
  <w:num w:numId="36" w16cid:durableId="1383870620">
    <w:abstractNumId w:val="21"/>
  </w:num>
  <w:num w:numId="37" w16cid:durableId="165635282">
    <w:abstractNumId w:val="9"/>
  </w:num>
  <w:num w:numId="38" w16cid:durableId="1207646025">
    <w:abstractNumId w:val="43"/>
  </w:num>
  <w:num w:numId="39" w16cid:durableId="616064364">
    <w:abstractNumId w:val="27"/>
  </w:num>
  <w:num w:numId="40" w16cid:durableId="82721912">
    <w:abstractNumId w:val="5"/>
  </w:num>
  <w:num w:numId="41" w16cid:durableId="1228690840">
    <w:abstractNumId w:val="20"/>
  </w:num>
  <w:num w:numId="42" w16cid:durableId="1867405849">
    <w:abstractNumId w:val="38"/>
  </w:num>
  <w:num w:numId="43" w16cid:durableId="1025592147">
    <w:abstractNumId w:val="46"/>
  </w:num>
  <w:num w:numId="44" w16cid:durableId="713503933">
    <w:abstractNumId w:val="35"/>
  </w:num>
  <w:num w:numId="45" w16cid:durableId="1948811078">
    <w:abstractNumId w:val="16"/>
  </w:num>
  <w:num w:numId="46" w16cid:durableId="1051615831">
    <w:abstractNumId w:val="37"/>
  </w:num>
  <w:num w:numId="47" w16cid:durableId="453713713">
    <w:abstractNumId w:val="12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ctiveWritingStyle w:appName="MSWord" w:lang="en-US" w:vendorID="64" w:dllVersion="6" w:nlCheck="1" w:checkStyle="1"/>
  <w:activeWritingStyle w:appName="MSWord" w:lang="en-US" w:vendorID="64" w:dllVersion="4096" w:nlCheck="1" w:checkStyle="0"/>
  <w:activeWritingStyle w:appName="MSWord" w:lang="en-US" w:vendorID="64" w:dllVersion="0" w:nlCheck="1" w:checkStyle="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D46A7"/>
    <w:rsid w:val="000047ED"/>
    <w:rsid w:val="000072D5"/>
    <w:rsid w:val="000133D8"/>
    <w:rsid w:val="0001437B"/>
    <w:rsid w:val="00017CD2"/>
    <w:rsid w:val="00020107"/>
    <w:rsid w:val="0002370F"/>
    <w:rsid w:val="000249B6"/>
    <w:rsid w:val="00037412"/>
    <w:rsid w:val="000403FE"/>
    <w:rsid w:val="00051184"/>
    <w:rsid w:val="0005451E"/>
    <w:rsid w:val="000573B8"/>
    <w:rsid w:val="000578EF"/>
    <w:rsid w:val="00057D44"/>
    <w:rsid w:val="00062CF2"/>
    <w:rsid w:val="00071415"/>
    <w:rsid w:val="00071883"/>
    <w:rsid w:val="00072339"/>
    <w:rsid w:val="00073D65"/>
    <w:rsid w:val="0007473B"/>
    <w:rsid w:val="00075DD2"/>
    <w:rsid w:val="00075E24"/>
    <w:rsid w:val="00076449"/>
    <w:rsid w:val="000773D1"/>
    <w:rsid w:val="00081D33"/>
    <w:rsid w:val="00085E86"/>
    <w:rsid w:val="00087BA7"/>
    <w:rsid w:val="00093147"/>
    <w:rsid w:val="000956DA"/>
    <w:rsid w:val="000A393C"/>
    <w:rsid w:val="000A7055"/>
    <w:rsid w:val="000B50DF"/>
    <w:rsid w:val="000C0885"/>
    <w:rsid w:val="000D000D"/>
    <w:rsid w:val="000D2EF6"/>
    <w:rsid w:val="000D341E"/>
    <w:rsid w:val="000D367A"/>
    <w:rsid w:val="000E2FDF"/>
    <w:rsid w:val="000E3DE0"/>
    <w:rsid w:val="000E78F0"/>
    <w:rsid w:val="000F1375"/>
    <w:rsid w:val="000F514B"/>
    <w:rsid w:val="001007A7"/>
    <w:rsid w:val="00101029"/>
    <w:rsid w:val="0010256C"/>
    <w:rsid w:val="00106809"/>
    <w:rsid w:val="001100DE"/>
    <w:rsid w:val="001116DD"/>
    <w:rsid w:val="00114CBB"/>
    <w:rsid w:val="0011761A"/>
    <w:rsid w:val="00124F31"/>
    <w:rsid w:val="00135A84"/>
    <w:rsid w:val="0014067C"/>
    <w:rsid w:val="00141035"/>
    <w:rsid w:val="001438E6"/>
    <w:rsid w:val="001453EE"/>
    <w:rsid w:val="001506F8"/>
    <w:rsid w:val="00156581"/>
    <w:rsid w:val="001623EB"/>
    <w:rsid w:val="0016455D"/>
    <w:rsid w:val="001700F6"/>
    <w:rsid w:val="00171332"/>
    <w:rsid w:val="001729A2"/>
    <w:rsid w:val="00172CAE"/>
    <w:rsid w:val="0017682F"/>
    <w:rsid w:val="0017787D"/>
    <w:rsid w:val="00181F73"/>
    <w:rsid w:val="00182AAB"/>
    <w:rsid w:val="001854C8"/>
    <w:rsid w:val="00191958"/>
    <w:rsid w:val="00195467"/>
    <w:rsid w:val="001956C9"/>
    <w:rsid w:val="001961B0"/>
    <w:rsid w:val="001A0318"/>
    <w:rsid w:val="001B0238"/>
    <w:rsid w:val="001B0547"/>
    <w:rsid w:val="001B7A5F"/>
    <w:rsid w:val="001C13D7"/>
    <w:rsid w:val="001C7860"/>
    <w:rsid w:val="001D688D"/>
    <w:rsid w:val="001D7C28"/>
    <w:rsid w:val="001E003B"/>
    <w:rsid w:val="001E0151"/>
    <w:rsid w:val="001E2928"/>
    <w:rsid w:val="001E2D7B"/>
    <w:rsid w:val="001E7D84"/>
    <w:rsid w:val="001F6AEE"/>
    <w:rsid w:val="00206866"/>
    <w:rsid w:val="002168A1"/>
    <w:rsid w:val="002252D2"/>
    <w:rsid w:val="002327AF"/>
    <w:rsid w:val="00243AEA"/>
    <w:rsid w:val="00254E0E"/>
    <w:rsid w:val="00255548"/>
    <w:rsid w:val="00256573"/>
    <w:rsid w:val="0025661F"/>
    <w:rsid w:val="00257B02"/>
    <w:rsid w:val="00266934"/>
    <w:rsid w:val="00270EBA"/>
    <w:rsid w:val="0027119C"/>
    <w:rsid w:val="00276274"/>
    <w:rsid w:val="0027659F"/>
    <w:rsid w:val="0027660A"/>
    <w:rsid w:val="00285106"/>
    <w:rsid w:val="002868C7"/>
    <w:rsid w:val="00286D85"/>
    <w:rsid w:val="00286FBF"/>
    <w:rsid w:val="002919E9"/>
    <w:rsid w:val="0029581F"/>
    <w:rsid w:val="002A3723"/>
    <w:rsid w:val="002A3D84"/>
    <w:rsid w:val="002A4E66"/>
    <w:rsid w:val="002A6699"/>
    <w:rsid w:val="002B1C37"/>
    <w:rsid w:val="002C6FE0"/>
    <w:rsid w:val="002C7E02"/>
    <w:rsid w:val="002D305F"/>
    <w:rsid w:val="002F02B8"/>
    <w:rsid w:val="002F0F38"/>
    <w:rsid w:val="002F23D9"/>
    <w:rsid w:val="002F2981"/>
    <w:rsid w:val="002F4CDD"/>
    <w:rsid w:val="0031062A"/>
    <w:rsid w:val="00316ABE"/>
    <w:rsid w:val="00331A9F"/>
    <w:rsid w:val="00332A17"/>
    <w:rsid w:val="00333D83"/>
    <w:rsid w:val="00340C8E"/>
    <w:rsid w:val="00346394"/>
    <w:rsid w:val="00347CBA"/>
    <w:rsid w:val="00355737"/>
    <w:rsid w:val="003571DB"/>
    <w:rsid w:val="003573B6"/>
    <w:rsid w:val="00361F0D"/>
    <w:rsid w:val="00364572"/>
    <w:rsid w:val="00366A27"/>
    <w:rsid w:val="003700DC"/>
    <w:rsid w:val="00376F44"/>
    <w:rsid w:val="0038328D"/>
    <w:rsid w:val="0039086F"/>
    <w:rsid w:val="003909E6"/>
    <w:rsid w:val="00397B62"/>
    <w:rsid w:val="003A10B5"/>
    <w:rsid w:val="003B0F9F"/>
    <w:rsid w:val="003B2F69"/>
    <w:rsid w:val="003B570D"/>
    <w:rsid w:val="003C66AA"/>
    <w:rsid w:val="003D4D2E"/>
    <w:rsid w:val="003E4CED"/>
    <w:rsid w:val="003F139E"/>
    <w:rsid w:val="003F16EF"/>
    <w:rsid w:val="003F2161"/>
    <w:rsid w:val="003F286C"/>
    <w:rsid w:val="003F6A38"/>
    <w:rsid w:val="0040074E"/>
    <w:rsid w:val="00400BAF"/>
    <w:rsid w:val="0040591F"/>
    <w:rsid w:val="00412B44"/>
    <w:rsid w:val="0041367E"/>
    <w:rsid w:val="0041751B"/>
    <w:rsid w:val="004200B5"/>
    <w:rsid w:val="004270AF"/>
    <w:rsid w:val="004304C9"/>
    <w:rsid w:val="004359C8"/>
    <w:rsid w:val="00441CE1"/>
    <w:rsid w:val="004438DC"/>
    <w:rsid w:val="0044461A"/>
    <w:rsid w:val="004457A5"/>
    <w:rsid w:val="00446F77"/>
    <w:rsid w:val="00455D3B"/>
    <w:rsid w:val="004567F1"/>
    <w:rsid w:val="0045695F"/>
    <w:rsid w:val="00456D93"/>
    <w:rsid w:val="00470DB9"/>
    <w:rsid w:val="00476C57"/>
    <w:rsid w:val="004948A1"/>
    <w:rsid w:val="00495287"/>
    <w:rsid w:val="00495464"/>
    <w:rsid w:val="004A1465"/>
    <w:rsid w:val="004A465E"/>
    <w:rsid w:val="004B2BD3"/>
    <w:rsid w:val="004B4DE8"/>
    <w:rsid w:val="004B4F61"/>
    <w:rsid w:val="004B64EB"/>
    <w:rsid w:val="004B7246"/>
    <w:rsid w:val="004B79EC"/>
    <w:rsid w:val="004B7A84"/>
    <w:rsid w:val="004D00F7"/>
    <w:rsid w:val="004D3DCB"/>
    <w:rsid w:val="004D5F27"/>
    <w:rsid w:val="004E1E03"/>
    <w:rsid w:val="004E2986"/>
    <w:rsid w:val="004E2BC2"/>
    <w:rsid w:val="004F16EA"/>
    <w:rsid w:val="004F3242"/>
    <w:rsid w:val="00503068"/>
    <w:rsid w:val="0051118A"/>
    <w:rsid w:val="00512D57"/>
    <w:rsid w:val="00514ECD"/>
    <w:rsid w:val="00521D24"/>
    <w:rsid w:val="005243B9"/>
    <w:rsid w:val="00531871"/>
    <w:rsid w:val="005319F5"/>
    <w:rsid w:val="00533240"/>
    <w:rsid w:val="00534978"/>
    <w:rsid w:val="00541920"/>
    <w:rsid w:val="00544E01"/>
    <w:rsid w:val="00546B08"/>
    <w:rsid w:val="005476F5"/>
    <w:rsid w:val="00550A64"/>
    <w:rsid w:val="0055219E"/>
    <w:rsid w:val="0055510C"/>
    <w:rsid w:val="00557618"/>
    <w:rsid w:val="00566453"/>
    <w:rsid w:val="00586115"/>
    <w:rsid w:val="00591ED5"/>
    <w:rsid w:val="00593909"/>
    <w:rsid w:val="005977AA"/>
    <w:rsid w:val="005A07D9"/>
    <w:rsid w:val="005A4C49"/>
    <w:rsid w:val="005A6556"/>
    <w:rsid w:val="005A730C"/>
    <w:rsid w:val="005B0733"/>
    <w:rsid w:val="005B1405"/>
    <w:rsid w:val="005B5DA9"/>
    <w:rsid w:val="005C117B"/>
    <w:rsid w:val="005C729B"/>
    <w:rsid w:val="005C775F"/>
    <w:rsid w:val="005D15CE"/>
    <w:rsid w:val="005D4C16"/>
    <w:rsid w:val="005E3650"/>
    <w:rsid w:val="005E4998"/>
    <w:rsid w:val="005F0E1A"/>
    <w:rsid w:val="005F2B94"/>
    <w:rsid w:val="005F6C04"/>
    <w:rsid w:val="006010DE"/>
    <w:rsid w:val="006076C1"/>
    <w:rsid w:val="00610FE4"/>
    <w:rsid w:val="00611E30"/>
    <w:rsid w:val="00613377"/>
    <w:rsid w:val="00615F77"/>
    <w:rsid w:val="006325B0"/>
    <w:rsid w:val="00634125"/>
    <w:rsid w:val="00636ED8"/>
    <w:rsid w:val="00644619"/>
    <w:rsid w:val="00645008"/>
    <w:rsid w:val="00645469"/>
    <w:rsid w:val="0064701F"/>
    <w:rsid w:val="0064764F"/>
    <w:rsid w:val="00651973"/>
    <w:rsid w:val="006527EF"/>
    <w:rsid w:val="00660294"/>
    <w:rsid w:val="00662110"/>
    <w:rsid w:val="00662E7A"/>
    <w:rsid w:val="00665A85"/>
    <w:rsid w:val="0067107F"/>
    <w:rsid w:val="006767A8"/>
    <w:rsid w:val="006772D3"/>
    <w:rsid w:val="006832B2"/>
    <w:rsid w:val="00685503"/>
    <w:rsid w:val="00685E0F"/>
    <w:rsid w:val="00687ABE"/>
    <w:rsid w:val="00690C0E"/>
    <w:rsid w:val="00695D9F"/>
    <w:rsid w:val="0069654E"/>
    <w:rsid w:val="006A102E"/>
    <w:rsid w:val="006A418E"/>
    <w:rsid w:val="006A4E9B"/>
    <w:rsid w:val="006B3364"/>
    <w:rsid w:val="006C6C9D"/>
    <w:rsid w:val="006D0596"/>
    <w:rsid w:val="006E50C7"/>
    <w:rsid w:val="006F1CAB"/>
    <w:rsid w:val="006F3AA7"/>
    <w:rsid w:val="006F4E02"/>
    <w:rsid w:val="00704A2B"/>
    <w:rsid w:val="00705EDC"/>
    <w:rsid w:val="00710BFD"/>
    <w:rsid w:val="007111C7"/>
    <w:rsid w:val="00713409"/>
    <w:rsid w:val="007155CE"/>
    <w:rsid w:val="00717B98"/>
    <w:rsid w:val="007205E2"/>
    <w:rsid w:val="00731046"/>
    <w:rsid w:val="0073232E"/>
    <w:rsid w:val="007409CE"/>
    <w:rsid w:val="00744273"/>
    <w:rsid w:val="007569E9"/>
    <w:rsid w:val="007620A0"/>
    <w:rsid w:val="007656B5"/>
    <w:rsid w:val="00767A7C"/>
    <w:rsid w:val="007714B1"/>
    <w:rsid w:val="00773D3B"/>
    <w:rsid w:val="00776120"/>
    <w:rsid w:val="00780C07"/>
    <w:rsid w:val="007824AA"/>
    <w:rsid w:val="00783111"/>
    <w:rsid w:val="00787CE8"/>
    <w:rsid w:val="00791B68"/>
    <w:rsid w:val="007969ED"/>
    <w:rsid w:val="007A2C6B"/>
    <w:rsid w:val="007A6602"/>
    <w:rsid w:val="007B1509"/>
    <w:rsid w:val="007B56D2"/>
    <w:rsid w:val="007B5A4B"/>
    <w:rsid w:val="007C14F3"/>
    <w:rsid w:val="007C6069"/>
    <w:rsid w:val="007D1257"/>
    <w:rsid w:val="007D3080"/>
    <w:rsid w:val="007D4349"/>
    <w:rsid w:val="007D7D9B"/>
    <w:rsid w:val="007E3409"/>
    <w:rsid w:val="007F1FCD"/>
    <w:rsid w:val="00800122"/>
    <w:rsid w:val="00803944"/>
    <w:rsid w:val="008044F8"/>
    <w:rsid w:val="008046CE"/>
    <w:rsid w:val="00806F99"/>
    <w:rsid w:val="00807D0B"/>
    <w:rsid w:val="00807FFA"/>
    <w:rsid w:val="008107BE"/>
    <w:rsid w:val="008158EF"/>
    <w:rsid w:val="008206D5"/>
    <w:rsid w:val="00820AF4"/>
    <w:rsid w:val="008220A3"/>
    <w:rsid w:val="00824184"/>
    <w:rsid w:val="00825E0D"/>
    <w:rsid w:val="00831EAE"/>
    <w:rsid w:val="00832BA7"/>
    <w:rsid w:val="00834AE8"/>
    <w:rsid w:val="008375D1"/>
    <w:rsid w:val="00842991"/>
    <w:rsid w:val="008456A0"/>
    <w:rsid w:val="008463D9"/>
    <w:rsid w:val="008469A9"/>
    <w:rsid w:val="00852A29"/>
    <w:rsid w:val="008600F1"/>
    <w:rsid w:val="00864D9B"/>
    <w:rsid w:val="00884BBE"/>
    <w:rsid w:val="00885F47"/>
    <w:rsid w:val="008900B7"/>
    <w:rsid w:val="008A15F1"/>
    <w:rsid w:val="008A3764"/>
    <w:rsid w:val="008A615F"/>
    <w:rsid w:val="008B0038"/>
    <w:rsid w:val="008B118F"/>
    <w:rsid w:val="008B5E21"/>
    <w:rsid w:val="008B747D"/>
    <w:rsid w:val="008B7E55"/>
    <w:rsid w:val="008C50DC"/>
    <w:rsid w:val="008C6510"/>
    <w:rsid w:val="008D1624"/>
    <w:rsid w:val="008D4C64"/>
    <w:rsid w:val="008D55D9"/>
    <w:rsid w:val="008D75EE"/>
    <w:rsid w:val="008E1C89"/>
    <w:rsid w:val="008E29C0"/>
    <w:rsid w:val="008E46FF"/>
    <w:rsid w:val="008E5AE9"/>
    <w:rsid w:val="008E5D7B"/>
    <w:rsid w:val="008F7B4A"/>
    <w:rsid w:val="00902C0E"/>
    <w:rsid w:val="00904C4F"/>
    <w:rsid w:val="00907AF3"/>
    <w:rsid w:val="00912D8F"/>
    <w:rsid w:val="00914908"/>
    <w:rsid w:val="009216CB"/>
    <w:rsid w:val="00922675"/>
    <w:rsid w:val="00922CC0"/>
    <w:rsid w:val="009237FD"/>
    <w:rsid w:val="0092537E"/>
    <w:rsid w:val="00930D91"/>
    <w:rsid w:val="0093385E"/>
    <w:rsid w:val="00933A38"/>
    <w:rsid w:val="00934081"/>
    <w:rsid w:val="0093538E"/>
    <w:rsid w:val="00936E6E"/>
    <w:rsid w:val="0094076B"/>
    <w:rsid w:val="009527D9"/>
    <w:rsid w:val="0095565F"/>
    <w:rsid w:val="00960F72"/>
    <w:rsid w:val="00961798"/>
    <w:rsid w:val="00964507"/>
    <w:rsid w:val="00965607"/>
    <w:rsid w:val="00965AF3"/>
    <w:rsid w:val="009670CB"/>
    <w:rsid w:val="00967E16"/>
    <w:rsid w:val="00970B69"/>
    <w:rsid w:val="00976F0F"/>
    <w:rsid w:val="009808DC"/>
    <w:rsid w:val="0098394E"/>
    <w:rsid w:val="009858B3"/>
    <w:rsid w:val="00993194"/>
    <w:rsid w:val="00995BBC"/>
    <w:rsid w:val="009968B3"/>
    <w:rsid w:val="009A272D"/>
    <w:rsid w:val="009A452D"/>
    <w:rsid w:val="009A4889"/>
    <w:rsid w:val="009B0DD9"/>
    <w:rsid w:val="009B1FBD"/>
    <w:rsid w:val="009B2144"/>
    <w:rsid w:val="009B24F6"/>
    <w:rsid w:val="009C5218"/>
    <w:rsid w:val="009D265D"/>
    <w:rsid w:val="009D266B"/>
    <w:rsid w:val="009D26E9"/>
    <w:rsid w:val="009D3974"/>
    <w:rsid w:val="009D7EA0"/>
    <w:rsid w:val="009D7F44"/>
    <w:rsid w:val="009E04BB"/>
    <w:rsid w:val="009E1BE8"/>
    <w:rsid w:val="009E40DA"/>
    <w:rsid w:val="009E49E9"/>
    <w:rsid w:val="009F13C3"/>
    <w:rsid w:val="00A00228"/>
    <w:rsid w:val="00A00F32"/>
    <w:rsid w:val="00A05734"/>
    <w:rsid w:val="00A1128F"/>
    <w:rsid w:val="00A14187"/>
    <w:rsid w:val="00A21067"/>
    <w:rsid w:val="00A24FC1"/>
    <w:rsid w:val="00A2571E"/>
    <w:rsid w:val="00A259DF"/>
    <w:rsid w:val="00A352FD"/>
    <w:rsid w:val="00A41E7E"/>
    <w:rsid w:val="00A42CA1"/>
    <w:rsid w:val="00A43E05"/>
    <w:rsid w:val="00A45438"/>
    <w:rsid w:val="00A51BB2"/>
    <w:rsid w:val="00A6068F"/>
    <w:rsid w:val="00A61BDC"/>
    <w:rsid w:val="00A62999"/>
    <w:rsid w:val="00A6584A"/>
    <w:rsid w:val="00A70B5C"/>
    <w:rsid w:val="00A710CA"/>
    <w:rsid w:val="00A71D90"/>
    <w:rsid w:val="00A7417D"/>
    <w:rsid w:val="00A74829"/>
    <w:rsid w:val="00A74E6B"/>
    <w:rsid w:val="00A86AF7"/>
    <w:rsid w:val="00A86C15"/>
    <w:rsid w:val="00A90832"/>
    <w:rsid w:val="00AA06CC"/>
    <w:rsid w:val="00AA13D3"/>
    <w:rsid w:val="00AA2DE9"/>
    <w:rsid w:val="00AA78E5"/>
    <w:rsid w:val="00AA7DE6"/>
    <w:rsid w:val="00AB15E0"/>
    <w:rsid w:val="00AB206A"/>
    <w:rsid w:val="00AB251B"/>
    <w:rsid w:val="00AB5FAC"/>
    <w:rsid w:val="00AC4EE8"/>
    <w:rsid w:val="00AC6EED"/>
    <w:rsid w:val="00AC76B4"/>
    <w:rsid w:val="00AD0518"/>
    <w:rsid w:val="00AD3F08"/>
    <w:rsid w:val="00AD4C10"/>
    <w:rsid w:val="00AD6275"/>
    <w:rsid w:val="00AE0012"/>
    <w:rsid w:val="00AF1CFC"/>
    <w:rsid w:val="00AF2845"/>
    <w:rsid w:val="00AF4043"/>
    <w:rsid w:val="00B006A4"/>
    <w:rsid w:val="00B01053"/>
    <w:rsid w:val="00B039F9"/>
    <w:rsid w:val="00B068B6"/>
    <w:rsid w:val="00B1115C"/>
    <w:rsid w:val="00B1331C"/>
    <w:rsid w:val="00B149A2"/>
    <w:rsid w:val="00B15607"/>
    <w:rsid w:val="00B172D8"/>
    <w:rsid w:val="00B1784B"/>
    <w:rsid w:val="00B17B4F"/>
    <w:rsid w:val="00B233C0"/>
    <w:rsid w:val="00B241EC"/>
    <w:rsid w:val="00B2524E"/>
    <w:rsid w:val="00B308CF"/>
    <w:rsid w:val="00B34A94"/>
    <w:rsid w:val="00B34ADC"/>
    <w:rsid w:val="00B358E5"/>
    <w:rsid w:val="00B35E74"/>
    <w:rsid w:val="00B376C8"/>
    <w:rsid w:val="00B403C0"/>
    <w:rsid w:val="00B4089D"/>
    <w:rsid w:val="00B4395A"/>
    <w:rsid w:val="00B43FBB"/>
    <w:rsid w:val="00B55C26"/>
    <w:rsid w:val="00B55D33"/>
    <w:rsid w:val="00B5656B"/>
    <w:rsid w:val="00B61A0D"/>
    <w:rsid w:val="00B62DA5"/>
    <w:rsid w:val="00B63CD9"/>
    <w:rsid w:val="00B63EC1"/>
    <w:rsid w:val="00B773AE"/>
    <w:rsid w:val="00B80589"/>
    <w:rsid w:val="00B81191"/>
    <w:rsid w:val="00B81C61"/>
    <w:rsid w:val="00B83321"/>
    <w:rsid w:val="00B95E1D"/>
    <w:rsid w:val="00BA1AEF"/>
    <w:rsid w:val="00BA336A"/>
    <w:rsid w:val="00BA377E"/>
    <w:rsid w:val="00BA385B"/>
    <w:rsid w:val="00BA6D03"/>
    <w:rsid w:val="00BB0000"/>
    <w:rsid w:val="00BB21E0"/>
    <w:rsid w:val="00BB30B4"/>
    <w:rsid w:val="00BC0EE2"/>
    <w:rsid w:val="00BC1603"/>
    <w:rsid w:val="00BC389C"/>
    <w:rsid w:val="00BD4FBE"/>
    <w:rsid w:val="00BE3F59"/>
    <w:rsid w:val="00BE644D"/>
    <w:rsid w:val="00BE7994"/>
    <w:rsid w:val="00BF0535"/>
    <w:rsid w:val="00C0097A"/>
    <w:rsid w:val="00C02F94"/>
    <w:rsid w:val="00C064A5"/>
    <w:rsid w:val="00C104C8"/>
    <w:rsid w:val="00C11B62"/>
    <w:rsid w:val="00C12059"/>
    <w:rsid w:val="00C16531"/>
    <w:rsid w:val="00C2279B"/>
    <w:rsid w:val="00C22E00"/>
    <w:rsid w:val="00C239DC"/>
    <w:rsid w:val="00C23F8B"/>
    <w:rsid w:val="00C332EC"/>
    <w:rsid w:val="00C45E78"/>
    <w:rsid w:val="00C47DFE"/>
    <w:rsid w:val="00C55181"/>
    <w:rsid w:val="00C55FF6"/>
    <w:rsid w:val="00C603BD"/>
    <w:rsid w:val="00C618F5"/>
    <w:rsid w:val="00C750A3"/>
    <w:rsid w:val="00C9095A"/>
    <w:rsid w:val="00C923A0"/>
    <w:rsid w:val="00C93FF5"/>
    <w:rsid w:val="00C94A8F"/>
    <w:rsid w:val="00C96F5D"/>
    <w:rsid w:val="00C97A95"/>
    <w:rsid w:val="00CA1073"/>
    <w:rsid w:val="00CA4DC0"/>
    <w:rsid w:val="00CB256C"/>
    <w:rsid w:val="00CB25C2"/>
    <w:rsid w:val="00CC24ED"/>
    <w:rsid w:val="00CD3056"/>
    <w:rsid w:val="00CD45F7"/>
    <w:rsid w:val="00CD65F4"/>
    <w:rsid w:val="00CD6700"/>
    <w:rsid w:val="00CF1000"/>
    <w:rsid w:val="00CF2DBA"/>
    <w:rsid w:val="00CF566C"/>
    <w:rsid w:val="00CF5DA5"/>
    <w:rsid w:val="00D03FE5"/>
    <w:rsid w:val="00D04521"/>
    <w:rsid w:val="00D04FF2"/>
    <w:rsid w:val="00D0728F"/>
    <w:rsid w:val="00D13339"/>
    <w:rsid w:val="00D16D82"/>
    <w:rsid w:val="00D17099"/>
    <w:rsid w:val="00D17C8E"/>
    <w:rsid w:val="00D201DE"/>
    <w:rsid w:val="00D226D6"/>
    <w:rsid w:val="00D24FFE"/>
    <w:rsid w:val="00D354FF"/>
    <w:rsid w:val="00D3583C"/>
    <w:rsid w:val="00D365EF"/>
    <w:rsid w:val="00D412A7"/>
    <w:rsid w:val="00D41D9B"/>
    <w:rsid w:val="00D433AB"/>
    <w:rsid w:val="00D43E52"/>
    <w:rsid w:val="00D44192"/>
    <w:rsid w:val="00D445DB"/>
    <w:rsid w:val="00D519B3"/>
    <w:rsid w:val="00D53677"/>
    <w:rsid w:val="00D5786D"/>
    <w:rsid w:val="00D60FBC"/>
    <w:rsid w:val="00D6479A"/>
    <w:rsid w:val="00D7511A"/>
    <w:rsid w:val="00D81004"/>
    <w:rsid w:val="00D822E7"/>
    <w:rsid w:val="00D8675F"/>
    <w:rsid w:val="00D92BEA"/>
    <w:rsid w:val="00DA22F5"/>
    <w:rsid w:val="00DA2CA1"/>
    <w:rsid w:val="00DB1547"/>
    <w:rsid w:val="00DB46C5"/>
    <w:rsid w:val="00DB7E73"/>
    <w:rsid w:val="00DC03EA"/>
    <w:rsid w:val="00DC1A03"/>
    <w:rsid w:val="00DC2CDE"/>
    <w:rsid w:val="00DD0EB9"/>
    <w:rsid w:val="00DD1087"/>
    <w:rsid w:val="00DD3598"/>
    <w:rsid w:val="00DD46A7"/>
    <w:rsid w:val="00DD4F58"/>
    <w:rsid w:val="00DD50D2"/>
    <w:rsid w:val="00DD5432"/>
    <w:rsid w:val="00DD5BCD"/>
    <w:rsid w:val="00DD65AA"/>
    <w:rsid w:val="00DF6E73"/>
    <w:rsid w:val="00E03F09"/>
    <w:rsid w:val="00E10DF0"/>
    <w:rsid w:val="00E1104C"/>
    <w:rsid w:val="00E11650"/>
    <w:rsid w:val="00E16AB8"/>
    <w:rsid w:val="00E23927"/>
    <w:rsid w:val="00E263C2"/>
    <w:rsid w:val="00E26611"/>
    <w:rsid w:val="00E32E68"/>
    <w:rsid w:val="00E34130"/>
    <w:rsid w:val="00E40BE7"/>
    <w:rsid w:val="00E434C3"/>
    <w:rsid w:val="00E646F4"/>
    <w:rsid w:val="00E65FB7"/>
    <w:rsid w:val="00E72F34"/>
    <w:rsid w:val="00E832F8"/>
    <w:rsid w:val="00E837BD"/>
    <w:rsid w:val="00E90C7D"/>
    <w:rsid w:val="00E934C3"/>
    <w:rsid w:val="00E9411D"/>
    <w:rsid w:val="00EA0F5D"/>
    <w:rsid w:val="00EA5DC4"/>
    <w:rsid w:val="00EA6D31"/>
    <w:rsid w:val="00EB2AEB"/>
    <w:rsid w:val="00EB446F"/>
    <w:rsid w:val="00EB7A52"/>
    <w:rsid w:val="00EC3F75"/>
    <w:rsid w:val="00ED0DC9"/>
    <w:rsid w:val="00ED18AF"/>
    <w:rsid w:val="00ED26DB"/>
    <w:rsid w:val="00ED335D"/>
    <w:rsid w:val="00ED7793"/>
    <w:rsid w:val="00EE0EB2"/>
    <w:rsid w:val="00EE3764"/>
    <w:rsid w:val="00EE449F"/>
    <w:rsid w:val="00EE6E93"/>
    <w:rsid w:val="00EF40A9"/>
    <w:rsid w:val="00EF43DA"/>
    <w:rsid w:val="00F02A73"/>
    <w:rsid w:val="00F02E44"/>
    <w:rsid w:val="00F12688"/>
    <w:rsid w:val="00F27430"/>
    <w:rsid w:val="00F31CA4"/>
    <w:rsid w:val="00F40DEA"/>
    <w:rsid w:val="00F443FB"/>
    <w:rsid w:val="00F47E2D"/>
    <w:rsid w:val="00F5293A"/>
    <w:rsid w:val="00F5493E"/>
    <w:rsid w:val="00F57DEB"/>
    <w:rsid w:val="00F604C4"/>
    <w:rsid w:val="00F62FA3"/>
    <w:rsid w:val="00F6317E"/>
    <w:rsid w:val="00F63E45"/>
    <w:rsid w:val="00F64175"/>
    <w:rsid w:val="00F67507"/>
    <w:rsid w:val="00F705F3"/>
    <w:rsid w:val="00F71E10"/>
    <w:rsid w:val="00F726AD"/>
    <w:rsid w:val="00F72DCB"/>
    <w:rsid w:val="00F76385"/>
    <w:rsid w:val="00F82166"/>
    <w:rsid w:val="00F911D0"/>
    <w:rsid w:val="00F9156C"/>
    <w:rsid w:val="00F92B01"/>
    <w:rsid w:val="00F96568"/>
    <w:rsid w:val="00FA33D9"/>
    <w:rsid w:val="00FA4E6E"/>
    <w:rsid w:val="00FA793B"/>
    <w:rsid w:val="00FB0147"/>
    <w:rsid w:val="00FB15CB"/>
    <w:rsid w:val="00FB2301"/>
    <w:rsid w:val="00FB59B6"/>
    <w:rsid w:val="00FB5C4E"/>
    <w:rsid w:val="00FC0570"/>
    <w:rsid w:val="00FD731C"/>
    <w:rsid w:val="00FD7F02"/>
    <w:rsid w:val="00FE48D2"/>
    <w:rsid w:val="00FE4AED"/>
    <w:rsid w:val="00FE718D"/>
    <w:rsid w:val="00FF0F13"/>
    <w:rsid w:val="00FF1C7B"/>
    <w:rsid w:val="00FF1FF4"/>
    <w:rsid w:val="00FF7D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68E0322F"/>
  <w15:docId w15:val="{DB9F6FB9-0083-47D8-A63D-59CFC0D6C9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5F2B94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4B4DE8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rsid w:val="004B4DE8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link w:val="BalloonTextChar"/>
    <w:rsid w:val="00ED779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ED7793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2252D2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1C7860"/>
    <w:rPr>
      <w:color w:val="0000FF"/>
      <w:u w:val="single"/>
    </w:rPr>
  </w:style>
  <w:style w:type="paragraph" w:customStyle="1" w:styleId="HeaderFooter">
    <w:name w:val="Header &amp; Footer"/>
    <w:rsid w:val="000A393C"/>
    <w:pPr>
      <w:tabs>
        <w:tab w:val="right" w:pos="9360"/>
      </w:tabs>
    </w:pPr>
    <w:rPr>
      <w:rFonts w:ascii="Helvetica" w:eastAsia="ヒラギノ角ゴ Pro W3" w:hAnsi="Helvetica"/>
      <w:color w:val="000000"/>
    </w:rPr>
  </w:style>
  <w:style w:type="character" w:customStyle="1" w:styleId="HeaderChar">
    <w:name w:val="Header Char"/>
    <w:basedOn w:val="DefaultParagraphFont"/>
    <w:link w:val="Header"/>
    <w:uiPriority w:val="99"/>
    <w:rsid w:val="00615F77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1449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89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84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cid:image001.png@01CDB5F4.B2DF78D0" TargetMode="External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M:\Letterhead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BDDAA16-F592-43F9-A0B7-C89C56868F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Letterhead</Template>
  <TotalTime>2</TotalTime>
  <Pages>1</Pages>
  <Words>44</Words>
  <Characters>234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Llll</vt:lpstr>
    </vt:vector>
  </TitlesOfParts>
  <Company>GRCC</Company>
  <LinksUpToDate>false</LinksUpToDate>
  <CharactersWithSpaces>277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Llll</dc:title>
  <dc:subject/>
  <dc:creator>Scott Morris</dc:creator>
  <cp:keywords/>
  <dc:description/>
  <cp:lastModifiedBy>Brian Brown</cp:lastModifiedBy>
  <cp:revision>3</cp:revision>
  <cp:lastPrinted>2024-08-28T23:20:00Z</cp:lastPrinted>
  <dcterms:created xsi:type="dcterms:W3CDTF">2025-04-29T20:17:00Z</dcterms:created>
  <dcterms:modified xsi:type="dcterms:W3CDTF">2025-04-29T20:18:00Z</dcterms:modified>
</cp:coreProperties>
</file>